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F5056" w14:textId="01194A36" w:rsidR="004A4AB0" w:rsidRDefault="00594773" w:rsidP="00221866">
      <w:pPr>
        <w:pStyle w:val="Overskrift1"/>
      </w:pPr>
      <w:sdt>
        <w:sdtPr>
          <w:alias w:val="Titel"/>
          <w:tag w:val=""/>
          <w:id w:val="838280841"/>
          <w:placeholder>
            <w:docPart w:val="03C95F0429024EECB923EC7D6BF2B28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963A5">
            <w:t>Afdækning af</w:t>
          </w:r>
          <w:r w:rsidR="006360A3">
            <w:t xml:space="preserve"> klassefællesskabet</w:t>
          </w:r>
        </w:sdtContent>
      </w:sdt>
    </w:p>
    <w:p w14:paraId="5915075B" w14:textId="159E4E96" w:rsidR="001866E0" w:rsidRDefault="006360A3" w:rsidP="00AD61E0">
      <w:r>
        <w:t>Brug vingemodellen</w:t>
      </w:r>
      <w:r w:rsidR="001866E0">
        <w:t xml:space="preserve"> til afdækning af klassefællesskabet nedenfor</w:t>
      </w:r>
      <w:r>
        <w:t xml:space="preserve">, og </w:t>
      </w:r>
      <w:r w:rsidR="00507926">
        <w:t>markér</w:t>
      </w:r>
      <w:r>
        <w:t xml:space="preserve"> hvilket tal fra 1 til 5, I vil give klassens fællesskab ud fra de seks temaer. </w:t>
      </w:r>
    </w:p>
    <w:p w14:paraId="1337307B" w14:textId="77777777" w:rsidR="001866E0" w:rsidRDefault="006360A3" w:rsidP="00AD61E0">
      <w:r>
        <w:t xml:space="preserve">1 betyder, at der er brug for meget arbejde og 5 betyder, at det går godt. </w:t>
      </w:r>
    </w:p>
    <w:p w14:paraId="387828F9" w14:textId="77777777" w:rsidR="001866E0" w:rsidRDefault="006360A3" w:rsidP="00AD61E0">
      <w:r>
        <w:t xml:space="preserve">Vurder hver for sig først, og del derefter jeres vurderinger med hinanden. </w:t>
      </w:r>
    </w:p>
    <w:p w14:paraId="7DF9C0A4" w14:textId="065A4AA8" w:rsidR="006360A3" w:rsidRDefault="006360A3" w:rsidP="00AD61E0">
      <w:r>
        <w:t>Begrund hver især, og reflekter sammen</w:t>
      </w:r>
      <w:r w:rsidR="001866E0">
        <w:t xml:space="preserve"> og noter jeres vurderinger i skemaet</w:t>
      </w:r>
      <w:r>
        <w:t xml:space="preserve">. </w:t>
      </w:r>
    </w:p>
    <w:p w14:paraId="716045C4" w14:textId="77777777" w:rsidR="006360A3" w:rsidRDefault="006360A3" w:rsidP="00AD61E0"/>
    <w:p w14:paraId="67ECA220" w14:textId="74C8B12B" w:rsidR="00F023C8" w:rsidRDefault="006360A3" w:rsidP="00AD61E0">
      <w:r w:rsidRPr="006360A3">
        <w:rPr>
          <w:noProof/>
          <w:lang w:eastAsia="da-DK"/>
        </w:rPr>
        <w:drawing>
          <wp:anchor distT="0" distB="0" distL="114300" distR="114300" simplePos="0" relativeHeight="251661312" behindDoc="1" locked="0" layoutInCell="1" allowOverlap="1" wp14:anchorId="1714AFF6" wp14:editId="2D1FCA6F">
            <wp:simplePos x="0" y="0"/>
            <wp:positionH relativeFrom="margin">
              <wp:align>left</wp:align>
            </wp:positionH>
            <wp:positionV relativeFrom="paragraph">
              <wp:posOffset>173990</wp:posOffset>
            </wp:positionV>
            <wp:extent cx="5916295" cy="2719070"/>
            <wp:effectExtent l="0" t="0" r="8255" b="508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295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9E7243" w14:textId="77777777" w:rsidR="001866E0" w:rsidRDefault="001866E0" w:rsidP="00AD61E0"/>
    <w:p w14:paraId="52443E1A" w14:textId="77777777" w:rsidR="001866E0" w:rsidRDefault="001866E0" w:rsidP="00AD61E0"/>
    <w:p w14:paraId="262FC6B9" w14:textId="77777777" w:rsidR="001866E0" w:rsidRDefault="001866E0" w:rsidP="00AD61E0"/>
    <w:p w14:paraId="40A4B72C" w14:textId="77777777" w:rsidR="006360A3" w:rsidRDefault="006360A3" w:rsidP="00AD61E0"/>
    <w:p w14:paraId="0A13F90A" w14:textId="77777777" w:rsidR="006360A3" w:rsidRDefault="006360A3" w:rsidP="00AD61E0"/>
    <w:p w14:paraId="3B45B73F" w14:textId="77777777" w:rsidR="006360A3" w:rsidRDefault="006360A3" w:rsidP="00AD61E0"/>
    <w:p w14:paraId="7C93B1B7" w14:textId="77777777" w:rsidR="006360A3" w:rsidRDefault="006360A3" w:rsidP="00AD61E0"/>
    <w:p w14:paraId="4915C4C6" w14:textId="77777777" w:rsidR="006360A3" w:rsidRDefault="006360A3" w:rsidP="00AD61E0"/>
    <w:p w14:paraId="632AAD2E" w14:textId="77777777" w:rsidR="006360A3" w:rsidRDefault="006360A3" w:rsidP="00AD61E0"/>
    <w:p w14:paraId="7742A1F6" w14:textId="77777777" w:rsidR="006360A3" w:rsidRDefault="006360A3" w:rsidP="00AD61E0"/>
    <w:p w14:paraId="524C5BEB" w14:textId="77777777" w:rsidR="006360A3" w:rsidRDefault="006360A3" w:rsidP="00AD61E0"/>
    <w:p w14:paraId="566F2275" w14:textId="77777777" w:rsidR="006360A3" w:rsidRDefault="006360A3" w:rsidP="00AD61E0"/>
    <w:p w14:paraId="0089C56A" w14:textId="77777777" w:rsidR="006360A3" w:rsidRDefault="006360A3" w:rsidP="00AD61E0"/>
    <w:p w14:paraId="40671DFE" w14:textId="77777777" w:rsidR="006360A3" w:rsidRDefault="006360A3" w:rsidP="00AD61E0"/>
    <w:p w14:paraId="4EF672BD" w14:textId="13E71BFC" w:rsidR="006360A3" w:rsidRDefault="006360A3" w:rsidP="00AD61E0"/>
    <w:p w14:paraId="24295802" w14:textId="77777777" w:rsidR="00F023C8" w:rsidRDefault="00F023C8" w:rsidP="00AD61E0"/>
    <w:p w14:paraId="7F6ADB6C" w14:textId="77777777" w:rsidR="00507926" w:rsidRDefault="00507926" w:rsidP="00AD61E0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026"/>
        <w:gridCol w:w="1337"/>
        <w:gridCol w:w="1338"/>
        <w:gridCol w:w="1339"/>
        <w:gridCol w:w="1341"/>
        <w:gridCol w:w="1339"/>
      </w:tblGrid>
      <w:tr w:rsidR="00507926" w14:paraId="35F7C36C" w14:textId="77777777" w:rsidTr="00507926">
        <w:tc>
          <w:tcPr>
            <w:tcW w:w="2024" w:type="dxa"/>
          </w:tcPr>
          <w:p w14:paraId="4170AE8D" w14:textId="77777777" w:rsidR="00507926" w:rsidRPr="00507926" w:rsidRDefault="00507926" w:rsidP="00AD61E0">
            <w:pPr>
              <w:rPr>
                <w:b/>
              </w:rPr>
            </w:pPr>
            <w:r w:rsidRPr="00507926">
              <w:rPr>
                <w:b/>
              </w:rPr>
              <w:t>Stemningen</w:t>
            </w:r>
          </w:p>
        </w:tc>
        <w:tc>
          <w:tcPr>
            <w:tcW w:w="1338" w:type="dxa"/>
          </w:tcPr>
          <w:p w14:paraId="1AE53BDB" w14:textId="77777777" w:rsidR="00507926" w:rsidRDefault="00507926" w:rsidP="00AD61E0">
            <w:r>
              <w:t>1</w:t>
            </w:r>
          </w:p>
        </w:tc>
        <w:tc>
          <w:tcPr>
            <w:tcW w:w="1339" w:type="dxa"/>
          </w:tcPr>
          <w:p w14:paraId="6735F1DC" w14:textId="77777777" w:rsidR="00507926" w:rsidRDefault="00507926" w:rsidP="00AD61E0">
            <w:r>
              <w:t>2</w:t>
            </w:r>
          </w:p>
        </w:tc>
        <w:tc>
          <w:tcPr>
            <w:tcW w:w="1339" w:type="dxa"/>
          </w:tcPr>
          <w:p w14:paraId="1B8C72B2" w14:textId="77777777" w:rsidR="00507926" w:rsidRDefault="00507926" w:rsidP="00AD61E0">
            <w:r>
              <w:t>3</w:t>
            </w:r>
          </w:p>
        </w:tc>
        <w:tc>
          <w:tcPr>
            <w:tcW w:w="1341" w:type="dxa"/>
          </w:tcPr>
          <w:p w14:paraId="7618CE1C" w14:textId="77777777" w:rsidR="00507926" w:rsidRDefault="00507926" w:rsidP="00AD61E0">
            <w:r>
              <w:t>4</w:t>
            </w:r>
          </w:p>
        </w:tc>
        <w:tc>
          <w:tcPr>
            <w:tcW w:w="1339" w:type="dxa"/>
          </w:tcPr>
          <w:p w14:paraId="30A7F1E6" w14:textId="77777777" w:rsidR="00507926" w:rsidRDefault="00507926" w:rsidP="00AD61E0">
            <w:r>
              <w:t>5</w:t>
            </w:r>
          </w:p>
        </w:tc>
      </w:tr>
      <w:tr w:rsidR="00507926" w14:paraId="0F1F8531" w14:textId="77777777" w:rsidTr="00D12B2A">
        <w:tc>
          <w:tcPr>
            <w:tcW w:w="8720" w:type="dxa"/>
            <w:gridSpan w:val="6"/>
          </w:tcPr>
          <w:p w14:paraId="7D10C8EB" w14:textId="62B572DA" w:rsidR="00507926" w:rsidRDefault="00507926" w:rsidP="00AD61E0">
            <w:r>
              <w:t xml:space="preserve">Beskriv hvordan </w:t>
            </w:r>
            <w:r w:rsidR="001866E0">
              <w:t xml:space="preserve">I </w:t>
            </w:r>
            <w:r>
              <w:t>vurderer stemningen i klassen:</w:t>
            </w:r>
          </w:p>
          <w:p w14:paraId="07F8D28A" w14:textId="77777777" w:rsidR="00507926" w:rsidRDefault="00507926" w:rsidP="00AD61E0"/>
          <w:p w14:paraId="73ED9848" w14:textId="77777777" w:rsidR="00507926" w:rsidRDefault="00507926" w:rsidP="00AD61E0"/>
          <w:p w14:paraId="50A1FF33" w14:textId="77777777" w:rsidR="001866E0" w:rsidRDefault="001866E0" w:rsidP="00AD61E0"/>
          <w:p w14:paraId="294CBB70" w14:textId="77777777" w:rsidR="001866E0" w:rsidRDefault="001866E0" w:rsidP="00AD61E0"/>
          <w:p w14:paraId="5F091890" w14:textId="77777777" w:rsidR="001866E0" w:rsidRDefault="001866E0" w:rsidP="00AD61E0"/>
          <w:p w14:paraId="6FB1B2A6" w14:textId="77777777" w:rsidR="001866E0" w:rsidRDefault="001866E0" w:rsidP="00AD61E0"/>
        </w:tc>
      </w:tr>
      <w:tr w:rsidR="00507926" w14:paraId="14EBB288" w14:textId="77777777" w:rsidTr="00507926">
        <w:tc>
          <w:tcPr>
            <w:tcW w:w="2024" w:type="dxa"/>
          </w:tcPr>
          <w:p w14:paraId="47455815" w14:textId="77777777" w:rsidR="00507926" w:rsidRPr="00507926" w:rsidRDefault="00507926" w:rsidP="00507926">
            <w:pPr>
              <w:rPr>
                <w:b/>
              </w:rPr>
            </w:pPr>
            <w:r w:rsidRPr="00507926">
              <w:rPr>
                <w:b/>
              </w:rPr>
              <w:t>Relationer mellem elever</w:t>
            </w:r>
          </w:p>
        </w:tc>
        <w:tc>
          <w:tcPr>
            <w:tcW w:w="1338" w:type="dxa"/>
          </w:tcPr>
          <w:p w14:paraId="4A50E8B5" w14:textId="77777777" w:rsidR="00507926" w:rsidRDefault="00507926" w:rsidP="00507926">
            <w:r>
              <w:t>1</w:t>
            </w:r>
          </w:p>
        </w:tc>
        <w:tc>
          <w:tcPr>
            <w:tcW w:w="1339" w:type="dxa"/>
          </w:tcPr>
          <w:p w14:paraId="1CFC41BF" w14:textId="77777777" w:rsidR="00507926" w:rsidRDefault="00507926" w:rsidP="00507926">
            <w:r>
              <w:t>2</w:t>
            </w:r>
          </w:p>
        </w:tc>
        <w:tc>
          <w:tcPr>
            <w:tcW w:w="1339" w:type="dxa"/>
          </w:tcPr>
          <w:p w14:paraId="1472F5A3" w14:textId="77777777" w:rsidR="00507926" w:rsidRDefault="00507926" w:rsidP="00507926">
            <w:r>
              <w:t>3</w:t>
            </w:r>
          </w:p>
        </w:tc>
        <w:tc>
          <w:tcPr>
            <w:tcW w:w="1341" w:type="dxa"/>
          </w:tcPr>
          <w:p w14:paraId="19461900" w14:textId="77777777" w:rsidR="00507926" w:rsidRDefault="00507926" w:rsidP="00507926">
            <w:r>
              <w:t>4</w:t>
            </w:r>
          </w:p>
        </w:tc>
        <w:tc>
          <w:tcPr>
            <w:tcW w:w="1339" w:type="dxa"/>
          </w:tcPr>
          <w:p w14:paraId="3139E3FA" w14:textId="77777777" w:rsidR="00507926" w:rsidRDefault="00507926" w:rsidP="00507926">
            <w:r>
              <w:t>5</w:t>
            </w:r>
          </w:p>
        </w:tc>
      </w:tr>
      <w:tr w:rsidR="00507926" w14:paraId="669A109D" w14:textId="77777777" w:rsidTr="00D12B2A">
        <w:tc>
          <w:tcPr>
            <w:tcW w:w="8720" w:type="dxa"/>
            <w:gridSpan w:val="6"/>
          </w:tcPr>
          <w:p w14:paraId="312CD48A" w14:textId="77777777" w:rsidR="00507926" w:rsidRDefault="00507926" w:rsidP="00507926">
            <w:r>
              <w:t>Beskriv hvordan I vurderer relationerne mellem eleverne:</w:t>
            </w:r>
          </w:p>
          <w:p w14:paraId="1FE27067" w14:textId="77777777" w:rsidR="00507926" w:rsidRDefault="00507926" w:rsidP="00507926"/>
          <w:p w14:paraId="710B530F" w14:textId="77777777" w:rsidR="00507926" w:rsidRDefault="00507926" w:rsidP="00507926"/>
          <w:p w14:paraId="3E79E350" w14:textId="77777777" w:rsidR="001866E0" w:rsidRDefault="001866E0" w:rsidP="00507926"/>
          <w:p w14:paraId="07EAA39F" w14:textId="77777777" w:rsidR="001866E0" w:rsidRDefault="001866E0" w:rsidP="00507926"/>
          <w:p w14:paraId="747CBEBB" w14:textId="77777777" w:rsidR="001866E0" w:rsidRDefault="001866E0" w:rsidP="00507926"/>
          <w:p w14:paraId="4CFED0B8" w14:textId="77777777" w:rsidR="001866E0" w:rsidRDefault="001866E0" w:rsidP="00507926"/>
        </w:tc>
      </w:tr>
      <w:tr w:rsidR="00507926" w14:paraId="2655964F" w14:textId="77777777" w:rsidTr="00507926">
        <w:tc>
          <w:tcPr>
            <w:tcW w:w="2024" w:type="dxa"/>
          </w:tcPr>
          <w:p w14:paraId="3F7C34D9" w14:textId="77777777" w:rsidR="00507926" w:rsidRPr="00507926" w:rsidRDefault="00507926" w:rsidP="00507926">
            <w:pPr>
              <w:rPr>
                <w:b/>
              </w:rPr>
            </w:pPr>
            <w:r w:rsidRPr="00507926">
              <w:rPr>
                <w:b/>
              </w:rPr>
              <w:lastRenderedPageBreak/>
              <w:t>Læringsmiljøet</w:t>
            </w:r>
          </w:p>
        </w:tc>
        <w:tc>
          <w:tcPr>
            <w:tcW w:w="1338" w:type="dxa"/>
          </w:tcPr>
          <w:p w14:paraId="1B042C32" w14:textId="77777777" w:rsidR="00507926" w:rsidRDefault="00507926" w:rsidP="00507926">
            <w:r>
              <w:t>1</w:t>
            </w:r>
          </w:p>
        </w:tc>
        <w:tc>
          <w:tcPr>
            <w:tcW w:w="1339" w:type="dxa"/>
          </w:tcPr>
          <w:p w14:paraId="0A2038F5" w14:textId="77777777" w:rsidR="00507926" w:rsidRDefault="00507926" w:rsidP="00507926">
            <w:r>
              <w:t>2</w:t>
            </w:r>
          </w:p>
        </w:tc>
        <w:tc>
          <w:tcPr>
            <w:tcW w:w="1339" w:type="dxa"/>
          </w:tcPr>
          <w:p w14:paraId="1135CABA" w14:textId="77777777" w:rsidR="00507926" w:rsidRDefault="00507926" w:rsidP="00507926">
            <w:r>
              <w:t>3</w:t>
            </w:r>
          </w:p>
        </w:tc>
        <w:tc>
          <w:tcPr>
            <w:tcW w:w="1341" w:type="dxa"/>
          </w:tcPr>
          <w:p w14:paraId="57AEEC21" w14:textId="77777777" w:rsidR="00507926" w:rsidRDefault="00507926" w:rsidP="00507926">
            <w:r>
              <w:t>4</w:t>
            </w:r>
          </w:p>
        </w:tc>
        <w:tc>
          <w:tcPr>
            <w:tcW w:w="1339" w:type="dxa"/>
          </w:tcPr>
          <w:p w14:paraId="6CA58E6B" w14:textId="77777777" w:rsidR="00507926" w:rsidRDefault="00507926" w:rsidP="00507926">
            <w:r>
              <w:t>5</w:t>
            </w:r>
          </w:p>
        </w:tc>
      </w:tr>
      <w:tr w:rsidR="00507926" w14:paraId="12320472" w14:textId="77777777" w:rsidTr="00D12B2A">
        <w:tc>
          <w:tcPr>
            <w:tcW w:w="8720" w:type="dxa"/>
            <w:gridSpan w:val="6"/>
          </w:tcPr>
          <w:p w14:paraId="3C741CDB" w14:textId="77777777" w:rsidR="00507926" w:rsidRDefault="00507926" w:rsidP="00507926">
            <w:r>
              <w:t>Beskriv hvordan I vurderer læringsmiljøet:</w:t>
            </w:r>
          </w:p>
          <w:p w14:paraId="4D83D453" w14:textId="77777777" w:rsidR="00507926" w:rsidRDefault="00507926" w:rsidP="00507926"/>
          <w:p w14:paraId="51BE6114" w14:textId="77777777" w:rsidR="00507926" w:rsidRDefault="00507926" w:rsidP="00507926"/>
          <w:p w14:paraId="659E55CA" w14:textId="77777777" w:rsidR="001866E0" w:rsidRDefault="001866E0" w:rsidP="00507926"/>
          <w:p w14:paraId="7AEC8B0C" w14:textId="77777777" w:rsidR="001866E0" w:rsidRDefault="001866E0" w:rsidP="00507926"/>
          <w:p w14:paraId="7ACCBFF5" w14:textId="77777777" w:rsidR="001866E0" w:rsidRDefault="001866E0" w:rsidP="00507926"/>
          <w:p w14:paraId="55755B07" w14:textId="77777777" w:rsidR="001866E0" w:rsidRDefault="001866E0" w:rsidP="00507926"/>
        </w:tc>
      </w:tr>
      <w:tr w:rsidR="00507926" w14:paraId="151151FE" w14:textId="77777777" w:rsidTr="00507926">
        <w:tc>
          <w:tcPr>
            <w:tcW w:w="2024" w:type="dxa"/>
          </w:tcPr>
          <w:p w14:paraId="23E14848" w14:textId="77777777" w:rsidR="00507926" w:rsidRPr="00507926" w:rsidRDefault="00507926" w:rsidP="00507926">
            <w:pPr>
              <w:rPr>
                <w:b/>
              </w:rPr>
            </w:pPr>
            <w:r w:rsidRPr="00507926">
              <w:rPr>
                <w:b/>
              </w:rPr>
              <w:t>Relationer mellem elever og lærere/pædagoger</w:t>
            </w:r>
          </w:p>
        </w:tc>
        <w:tc>
          <w:tcPr>
            <w:tcW w:w="1338" w:type="dxa"/>
          </w:tcPr>
          <w:p w14:paraId="149EB4D8" w14:textId="77777777" w:rsidR="00507926" w:rsidRDefault="00507926" w:rsidP="00507926">
            <w:r>
              <w:t>1</w:t>
            </w:r>
          </w:p>
        </w:tc>
        <w:tc>
          <w:tcPr>
            <w:tcW w:w="1339" w:type="dxa"/>
          </w:tcPr>
          <w:p w14:paraId="278C8F46" w14:textId="77777777" w:rsidR="00507926" w:rsidRDefault="00507926" w:rsidP="00507926">
            <w:r>
              <w:t>2</w:t>
            </w:r>
          </w:p>
        </w:tc>
        <w:tc>
          <w:tcPr>
            <w:tcW w:w="1339" w:type="dxa"/>
          </w:tcPr>
          <w:p w14:paraId="56612ADF" w14:textId="77777777" w:rsidR="00507926" w:rsidRDefault="00507926" w:rsidP="00507926">
            <w:r>
              <w:t>3</w:t>
            </w:r>
          </w:p>
        </w:tc>
        <w:tc>
          <w:tcPr>
            <w:tcW w:w="1341" w:type="dxa"/>
          </w:tcPr>
          <w:p w14:paraId="68B6A0EC" w14:textId="77777777" w:rsidR="00507926" w:rsidRDefault="00507926" w:rsidP="00507926">
            <w:r>
              <w:t>4</w:t>
            </w:r>
          </w:p>
        </w:tc>
        <w:tc>
          <w:tcPr>
            <w:tcW w:w="1339" w:type="dxa"/>
          </w:tcPr>
          <w:p w14:paraId="41487DDD" w14:textId="77777777" w:rsidR="00507926" w:rsidRDefault="00507926" w:rsidP="00507926">
            <w:r>
              <w:t>5</w:t>
            </w:r>
          </w:p>
        </w:tc>
      </w:tr>
      <w:tr w:rsidR="00507926" w14:paraId="4AAE8949" w14:textId="77777777" w:rsidTr="00D12B2A">
        <w:tc>
          <w:tcPr>
            <w:tcW w:w="8720" w:type="dxa"/>
            <w:gridSpan w:val="6"/>
          </w:tcPr>
          <w:p w14:paraId="5483346B" w14:textId="77777777" w:rsidR="00507926" w:rsidRDefault="00507926" w:rsidP="00507926">
            <w:r>
              <w:t>Beskriv hvordan I vurderer relationerne mellem eleverne og lærere/pædagoger:</w:t>
            </w:r>
          </w:p>
          <w:p w14:paraId="487EE116" w14:textId="77777777" w:rsidR="00507926" w:rsidRDefault="00507926" w:rsidP="00507926"/>
          <w:p w14:paraId="6F477546" w14:textId="77777777" w:rsidR="00507926" w:rsidRDefault="00507926" w:rsidP="00507926"/>
          <w:p w14:paraId="5B49F814" w14:textId="77777777" w:rsidR="001866E0" w:rsidRDefault="001866E0" w:rsidP="00507926"/>
          <w:p w14:paraId="1A7992E4" w14:textId="77777777" w:rsidR="001866E0" w:rsidRDefault="001866E0" w:rsidP="00507926"/>
          <w:p w14:paraId="6825ABF2" w14:textId="77777777" w:rsidR="001866E0" w:rsidRDefault="001866E0" w:rsidP="00507926"/>
          <w:p w14:paraId="468DD844" w14:textId="77777777" w:rsidR="001866E0" w:rsidRDefault="001866E0" w:rsidP="00507926"/>
        </w:tc>
      </w:tr>
      <w:tr w:rsidR="00507926" w14:paraId="408C92E3" w14:textId="77777777" w:rsidTr="00507926">
        <w:tc>
          <w:tcPr>
            <w:tcW w:w="2024" w:type="dxa"/>
          </w:tcPr>
          <w:p w14:paraId="24D59488" w14:textId="77777777" w:rsidR="00507926" w:rsidRPr="00507926" w:rsidRDefault="00507926" w:rsidP="00507926">
            <w:pPr>
              <w:rPr>
                <w:b/>
              </w:rPr>
            </w:pPr>
            <w:r w:rsidRPr="00507926">
              <w:rPr>
                <w:b/>
              </w:rPr>
              <w:t>Skift og overgange</w:t>
            </w:r>
          </w:p>
        </w:tc>
        <w:tc>
          <w:tcPr>
            <w:tcW w:w="1338" w:type="dxa"/>
          </w:tcPr>
          <w:p w14:paraId="30AFE52C" w14:textId="77777777" w:rsidR="00507926" w:rsidRDefault="00507926" w:rsidP="00507926">
            <w:r>
              <w:t>1</w:t>
            </w:r>
          </w:p>
        </w:tc>
        <w:tc>
          <w:tcPr>
            <w:tcW w:w="1339" w:type="dxa"/>
          </w:tcPr>
          <w:p w14:paraId="66F79290" w14:textId="77777777" w:rsidR="00507926" w:rsidRDefault="00507926" w:rsidP="00507926">
            <w:r>
              <w:t>2</w:t>
            </w:r>
          </w:p>
        </w:tc>
        <w:tc>
          <w:tcPr>
            <w:tcW w:w="1339" w:type="dxa"/>
          </w:tcPr>
          <w:p w14:paraId="42BE8663" w14:textId="77777777" w:rsidR="00507926" w:rsidRDefault="00507926" w:rsidP="00507926">
            <w:r>
              <w:t>3</w:t>
            </w:r>
          </w:p>
        </w:tc>
        <w:tc>
          <w:tcPr>
            <w:tcW w:w="1341" w:type="dxa"/>
          </w:tcPr>
          <w:p w14:paraId="22366945" w14:textId="77777777" w:rsidR="00507926" w:rsidRDefault="00507926" w:rsidP="00507926">
            <w:r>
              <w:t>4</w:t>
            </w:r>
          </w:p>
        </w:tc>
        <w:tc>
          <w:tcPr>
            <w:tcW w:w="1339" w:type="dxa"/>
          </w:tcPr>
          <w:p w14:paraId="1C7145B9" w14:textId="77777777" w:rsidR="00507926" w:rsidRDefault="00507926" w:rsidP="00507926">
            <w:r>
              <w:t>5</w:t>
            </w:r>
          </w:p>
        </w:tc>
      </w:tr>
      <w:tr w:rsidR="00507926" w14:paraId="22C668FF" w14:textId="77777777" w:rsidTr="00D12B2A">
        <w:tc>
          <w:tcPr>
            <w:tcW w:w="8720" w:type="dxa"/>
            <w:gridSpan w:val="6"/>
          </w:tcPr>
          <w:p w14:paraId="6BEBEFA5" w14:textId="77777777" w:rsidR="00507926" w:rsidRDefault="00507926" w:rsidP="00507926">
            <w:r>
              <w:t>Beskriv hvordan I vurderer skift og overgange:</w:t>
            </w:r>
          </w:p>
          <w:p w14:paraId="55557D55" w14:textId="77777777" w:rsidR="00507926" w:rsidRDefault="00507926" w:rsidP="00507926"/>
          <w:p w14:paraId="73940214" w14:textId="77777777" w:rsidR="00507926" w:rsidRDefault="00507926" w:rsidP="00507926"/>
          <w:p w14:paraId="5286619E" w14:textId="77777777" w:rsidR="001866E0" w:rsidRDefault="001866E0" w:rsidP="00507926"/>
          <w:p w14:paraId="461C2BF5" w14:textId="77777777" w:rsidR="001866E0" w:rsidRDefault="001866E0" w:rsidP="00507926"/>
          <w:p w14:paraId="456B17A1" w14:textId="77777777" w:rsidR="001866E0" w:rsidRDefault="001866E0" w:rsidP="00507926"/>
          <w:p w14:paraId="4BB61167" w14:textId="77777777" w:rsidR="001866E0" w:rsidRDefault="001866E0" w:rsidP="00507926"/>
        </w:tc>
      </w:tr>
      <w:tr w:rsidR="00507926" w14:paraId="432BFFA2" w14:textId="77777777" w:rsidTr="00507926">
        <w:tc>
          <w:tcPr>
            <w:tcW w:w="2024" w:type="dxa"/>
          </w:tcPr>
          <w:p w14:paraId="30B6CA8A" w14:textId="77777777" w:rsidR="00507926" w:rsidRPr="00507926" w:rsidRDefault="00507926" w:rsidP="00507926">
            <w:pPr>
              <w:rPr>
                <w:b/>
              </w:rPr>
            </w:pPr>
            <w:r w:rsidRPr="00507926">
              <w:rPr>
                <w:b/>
              </w:rPr>
              <w:t>Fortællinger om klasse</w:t>
            </w:r>
          </w:p>
        </w:tc>
        <w:tc>
          <w:tcPr>
            <w:tcW w:w="1338" w:type="dxa"/>
          </w:tcPr>
          <w:p w14:paraId="6F84EA0B" w14:textId="77777777" w:rsidR="00507926" w:rsidRDefault="00507926" w:rsidP="00507926">
            <w:r>
              <w:t>1</w:t>
            </w:r>
          </w:p>
        </w:tc>
        <w:tc>
          <w:tcPr>
            <w:tcW w:w="1339" w:type="dxa"/>
          </w:tcPr>
          <w:p w14:paraId="5913A700" w14:textId="77777777" w:rsidR="00507926" w:rsidRDefault="00507926" w:rsidP="00507926">
            <w:r>
              <w:t>2</w:t>
            </w:r>
          </w:p>
        </w:tc>
        <w:tc>
          <w:tcPr>
            <w:tcW w:w="1339" w:type="dxa"/>
          </w:tcPr>
          <w:p w14:paraId="61FA8057" w14:textId="77777777" w:rsidR="00507926" w:rsidRDefault="00507926" w:rsidP="00507926">
            <w:r>
              <w:t>3</w:t>
            </w:r>
          </w:p>
        </w:tc>
        <w:tc>
          <w:tcPr>
            <w:tcW w:w="1341" w:type="dxa"/>
          </w:tcPr>
          <w:p w14:paraId="621A8589" w14:textId="77777777" w:rsidR="00507926" w:rsidRDefault="00507926" w:rsidP="00507926">
            <w:r>
              <w:t>4</w:t>
            </w:r>
          </w:p>
        </w:tc>
        <w:tc>
          <w:tcPr>
            <w:tcW w:w="1339" w:type="dxa"/>
          </w:tcPr>
          <w:p w14:paraId="2E81C33E" w14:textId="77777777" w:rsidR="00507926" w:rsidRDefault="00507926" w:rsidP="00507926">
            <w:r>
              <w:t>5</w:t>
            </w:r>
          </w:p>
        </w:tc>
      </w:tr>
      <w:tr w:rsidR="00507926" w14:paraId="754EE4BA" w14:textId="77777777" w:rsidTr="00D12B2A">
        <w:tc>
          <w:tcPr>
            <w:tcW w:w="8720" w:type="dxa"/>
            <w:gridSpan w:val="6"/>
          </w:tcPr>
          <w:p w14:paraId="09FAC917" w14:textId="77777777" w:rsidR="00507926" w:rsidRDefault="00507926" w:rsidP="00507926">
            <w:r>
              <w:t>Beskriv hvordan I vurderer fortællingerne om klassen:</w:t>
            </w:r>
          </w:p>
          <w:p w14:paraId="750125A9" w14:textId="77777777" w:rsidR="00507926" w:rsidRDefault="00507926" w:rsidP="00507926"/>
          <w:p w14:paraId="3129CCDE" w14:textId="77777777" w:rsidR="00507926" w:rsidRDefault="00507926" w:rsidP="00507926"/>
          <w:p w14:paraId="79AB22A5" w14:textId="77777777" w:rsidR="001866E0" w:rsidRDefault="001866E0" w:rsidP="00507926"/>
          <w:p w14:paraId="4C25E06E" w14:textId="77777777" w:rsidR="001866E0" w:rsidRDefault="001866E0" w:rsidP="00507926"/>
          <w:p w14:paraId="30EFDB3D" w14:textId="77777777" w:rsidR="001866E0" w:rsidRDefault="001866E0" w:rsidP="00507926"/>
          <w:p w14:paraId="480EA7F9" w14:textId="77777777" w:rsidR="001866E0" w:rsidRDefault="001866E0" w:rsidP="00507926"/>
        </w:tc>
      </w:tr>
    </w:tbl>
    <w:p w14:paraId="0795C0DE" w14:textId="7CBA8461" w:rsidR="006360A3" w:rsidRDefault="006360A3" w:rsidP="001866E0">
      <w:pPr>
        <w:pStyle w:val="Overskrift3"/>
      </w:pPr>
    </w:p>
    <w:sectPr w:rsidR="006360A3" w:rsidSect="00CB3B2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381" w:right="1588" w:bottom="158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F8B11" w14:textId="77777777" w:rsidR="00594773" w:rsidRDefault="00594773" w:rsidP="004771FA">
      <w:pPr>
        <w:spacing w:line="240" w:lineRule="auto"/>
      </w:pPr>
      <w:r>
        <w:separator/>
      </w:r>
    </w:p>
  </w:endnote>
  <w:endnote w:type="continuationSeparator" w:id="0">
    <w:p w14:paraId="2BF13CEA" w14:textId="77777777" w:rsidR="00594773" w:rsidRDefault="00594773" w:rsidP="004771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Aleo regular">
    <w:altName w:val="Cambria"/>
    <w:panose1 w:val="00000000000000000000"/>
    <w:charset w:val="00"/>
    <w:family w:val="roman"/>
    <w:notTrueType/>
    <w:pitch w:val="default"/>
  </w:font>
  <w:font w:name="Montserrat Bold"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9D0E4" w14:textId="77777777" w:rsidR="00D12B2A" w:rsidRDefault="00D12B2A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C657DCF" wp14:editId="6C984723">
              <wp:simplePos x="0" y="0"/>
              <wp:positionH relativeFrom="page">
                <wp:posOffset>6049010</wp:posOffset>
              </wp:positionH>
              <wp:positionV relativeFrom="page">
                <wp:posOffset>10106660</wp:posOffset>
              </wp:positionV>
              <wp:extent cx="482760" cy="122040"/>
              <wp:effectExtent l="0" t="0" r="0" b="0"/>
              <wp:wrapNone/>
              <wp:docPr id="7" name="Tekstfelt 7" descr="Decorativ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760" cy="122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D77BCA" w14:textId="63C32A75" w:rsidR="00D12B2A" w:rsidRPr="008C2D55" w:rsidRDefault="00D12B2A" w:rsidP="00B85469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0E2D7E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0E2D7E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4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57DCF" id="_x0000_t202" coordsize="21600,21600" o:spt="202" path="m,l,21600r21600,l21600,xe">
              <v:stroke joinstyle="miter"/>
              <v:path gradientshapeok="t" o:connecttype="rect"/>
            </v:shapetype>
            <v:shape id="Tekstfelt 7" o:spid="_x0000_s1026" type="#_x0000_t202" alt="Decorative" style="position:absolute;margin-left:476.3pt;margin-top:795.8pt;width:38pt;height:9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" fillcolor="white [3201]" stroked="f" strokeweight=".5pt">
              <v:textbox inset="0,0,0,0">
                <w:txbxContent>
                  <w:p w14:paraId="5DD77BCA" w14:textId="63C32A75" w:rsidR="00D12B2A" w:rsidRPr="008C2D55" w:rsidRDefault="00D12B2A" w:rsidP="00B85469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0E2D7E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0E2D7E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4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7C717" w14:textId="77777777" w:rsidR="00D12B2A" w:rsidRDefault="00D12B2A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1E711B" wp14:editId="10E5E038">
              <wp:simplePos x="0" y="0"/>
              <wp:positionH relativeFrom="margin">
                <wp:align>right</wp:align>
              </wp:positionH>
              <wp:positionV relativeFrom="paragraph">
                <wp:posOffset>-27249</wp:posOffset>
              </wp:positionV>
              <wp:extent cx="482600" cy="123037"/>
              <wp:effectExtent l="0" t="0" r="0" b="0"/>
              <wp:wrapNone/>
              <wp:docPr id="5" name="Tekstfel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12303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BB996F6" w14:textId="61A99177" w:rsidR="00D12B2A" w:rsidRPr="008C2D55" w:rsidRDefault="00D12B2A" w:rsidP="008C2D55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0E2D7E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4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1E711B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7" type="#_x0000_t202" style="position:absolute;margin-left:-13.2pt;margin-top:-2.15pt;width:38pt;height:9.7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" fillcolor="white [3201]" stroked="f" strokeweight=".5pt">
              <v:textbox inset="0,0,0,0">
                <w:txbxContent>
                  <w:p w14:paraId="6BB996F6" w14:textId="61A99177" w:rsidR="00D12B2A" w:rsidRPr="008C2D55" w:rsidRDefault="00D12B2A" w:rsidP="008C2D55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0E2D7E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4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F2228" w14:textId="77777777" w:rsidR="00594773" w:rsidRDefault="00594773" w:rsidP="004771FA">
      <w:pPr>
        <w:spacing w:line="240" w:lineRule="auto"/>
      </w:pPr>
      <w:r>
        <w:separator/>
      </w:r>
    </w:p>
  </w:footnote>
  <w:footnote w:type="continuationSeparator" w:id="0">
    <w:p w14:paraId="276C522A" w14:textId="77777777" w:rsidR="00594773" w:rsidRDefault="00594773" w:rsidP="004771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BFCB3" w14:textId="77777777" w:rsidR="00D12B2A" w:rsidRDefault="00D12B2A">
    <w:pPr>
      <w:pStyle w:val="Sidehoved"/>
    </w:pPr>
    <w:r w:rsidRPr="006B569E">
      <w:rPr>
        <w:noProof/>
        <w:lang w:eastAsia="da-DK"/>
      </w:rPr>
      <w:drawing>
        <wp:anchor distT="0" distB="0" distL="114300" distR="114300" simplePos="0" relativeHeight="251658240" behindDoc="0" locked="1" layoutInCell="1" allowOverlap="1" wp14:anchorId="09803A04" wp14:editId="173E4EE6">
          <wp:simplePos x="0" y="0"/>
          <wp:positionH relativeFrom="page">
            <wp:posOffset>1005840</wp:posOffset>
          </wp:positionH>
          <wp:positionV relativeFrom="page">
            <wp:posOffset>502920</wp:posOffset>
          </wp:positionV>
          <wp:extent cx="1390015" cy="503555"/>
          <wp:effectExtent l="0" t="0" r="635" b="0"/>
          <wp:wrapNone/>
          <wp:docPr id="4" name="Billede 2" descr="Decorative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lede 2" descr="Decorative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01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09841" w14:textId="77777777" w:rsidR="00D12B2A" w:rsidRDefault="00D12B2A">
    <w:pPr>
      <w:pStyle w:val="Sidehoved"/>
    </w:pPr>
    <w:r w:rsidRPr="006B569E">
      <w:rPr>
        <w:noProof/>
        <w:lang w:eastAsia="da-DK"/>
      </w:rPr>
      <w:drawing>
        <wp:anchor distT="0" distB="0" distL="114300" distR="114300" simplePos="0" relativeHeight="251660288" behindDoc="0" locked="1" layoutInCell="1" allowOverlap="1" wp14:anchorId="28EDFADC" wp14:editId="4CBD8830">
          <wp:simplePos x="0" y="0"/>
          <wp:positionH relativeFrom="page">
            <wp:posOffset>1008380</wp:posOffset>
          </wp:positionH>
          <wp:positionV relativeFrom="page">
            <wp:posOffset>504190</wp:posOffset>
          </wp:positionV>
          <wp:extent cx="1389600" cy="504000"/>
          <wp:effectExtent l="0" t="0" r="1270" b="0"/>
          <wp:wrapNone/>
          <wp:docPr id="6" name="Billede 2" descr="Logo Roskilde Kommune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2" descr="Logo Roskilde Kommune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E3CAB"/>
    <w:multiLevelType w:val="hybridMultilevel"/>
    <w:tmpl w:val="48BE1B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6509D"/>
    <w:multiLevelType w:val="hybridMultilevel"/>
    <w:tmpl w:val="A9D871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8175F"/>
    <w:multiLevelType w:val="multilevel"/>
    <w:tmpl w:val="999A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863242F"/>
    <w:multiLevelType w:val="hybridMultilevel"/>
    <w:tmpl w:val="8C3080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62C43"/>
    <w:multiLevelType w:val="hybridMultilevel"/>
    <w:tmpl w:val="6F9C48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360E9"/>
    <w:multiLevelType w:val="multilevel"/>
    <w:tmpl w:val="F1E69554"/>
    <w:lvl w:ilvl="0">
      <w:start w:val="1"/>
      <w:numFmt w:val="decimal"/>
      <w:isLgl/>
      <w:lvlText w:val="%1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475"/>
        </w:tabs>
        <w:ind w:left="1475" w:hanging="907"/>
      </w:pPr>
      <w:rPr>
        <w:rFonts w:cs="Times New Roman"/>
      </w:rPr>
    </w:lvl>
    <w:lvl w:ilvl="3">
      <w:start w:val="1"/>
      <w:numFmt w:val="decimal"/>
      <w:isLgl/>
      <w:lvlText w:val="%4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0"/>
        <w:szCs w:val="20"/>
      </w:rPr>
    </w:lvl>
    <w:lvl w:ilvl="4">
      <w:start w:val="1"/>
      <w:numFmt w:val="decimal"/>
      <w:isLgl/>
      <w:lvlText w:val="%4.%5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8"/>
      </w:rPr>
    </w:lvl>
    <w:lvl w:ilvl="5">
      <w:start w:val="1"/>
      <w:numFmt w:val="decimal"/>
      <w:isLgl/>
      <w:lvlText w:val=".%6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6">
      <w:start w:val="1"/>
      <w:numFmt w:val="decimal"/>
      <w:isLgl/>
      <w:lvlText w:val=".%6.%7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7">
      <w:start w:val="1"/>
      <w:numFmt w:val="decimal"/>
      <w:isLgl/>
      <w:lvlText w:val=".%8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 w:val="0"/>
        <w:sz w:val="20"/>
      </w:rPr>
    </w:lvl>
    <w:lvl w:ilvl="8">
      <w:start w:val="1"/>
      <w:numFmt w:val="decimal"/>
      <w:isLgl/>
      <w:lvlText w:val="%8.%9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/>
        <w:sz w:val="20"/>
      </w:rPr>
    </w:lvl>
  </w:abstractNum>
  <w:abstractNum w:abstractNumId="6" w15:restartNumberingAfterBreak="0">
    <w:nsid w:val="76282EDE"/>
    <w:multiLevelType w:val="hybridMultilevel"/>
    <w:tmpl w:val="81784B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DB34E6"/>
    <w:multiLevelType w:val="hybridMultilevel"/>
    <w:tmpl w:val="29D2CC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034647">
    <w:abstractNumId w:val="5"/>
  </w:num>
  <w:num w:numId="2" w16cid:durableId="205412291">
    <w:abstractNumId w:val="2"/>
  </w:num>
  <w:num w:numId="3" w16cid:durableId="228620046">
    <w:abstractNumId w:val="3"/>
  </w:num>
  <w:num w:numId="4" w16cid:durableId="1402757439">
    <w:abstractNumId w:val="7"/>
  </w:num>
  <w:num w:numId="5" w16cid:durableId="1322854993">
    <w:abstractNumId w:val="4"/>
  </w:num>
  <w:num w:numId="6" w16cid:durableId="144325538">
    <w:abstractNumId w:val="0"/>
  </w:num>
  <w:num w:numId="7" w16cid:durableId="773020478">
    <w:abstractNumId w:val="6"/>
  </w:num>
  <w:num w:numId="8" w16cid:durableId="318508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DocumentCreation" w:val="jdVW2FK8uI0YHzTHPTEY1w=="/>
    <w:docVar w:name="Encrypted_CloudStatistics_StoryID" w:val="QelXz09vWuOftrPxwyKhRz8c++DXTZISCMO8cmrLqzMhl9zfxD6htCIw5n4UFQ2x"/>
  </w:docVars>
  <w:rsids>
    <w:rsidRoot w:val="006360A3"/>
    <w:rsid w:val="00031587"/>
    <w:rsid w:val="00082CF5"/>
    <w:rsid w:val="00090727"/>
    <w:rsid w:val="000C705E"/>
    <w:rsid w:val="000E0729"/>
    <w:rsid w:val="000E2D7E"/>
    <w:rsid w:val="000E35AE"/>
    <w:rsid w:val="000F1E0E"/>
    <w:rsid w:val="000F2D98"/>
    <w:rsid w:val="000F3F97"/>
    <w:rsid w:val="00105209"/>
    <w:rsid w:val="00136BB0"/>
    <w:rsid w:val="00163745"/>
    <w:rsid w:val="001847DD"/>
    <w:rsid w:val="001866E0"/>
    <w:rsid w:val="001E145F"/>
    <w:rsid w:val="0021726A"/>
    <w:rsid w:val="00221866"/>
    <w:rsid w:val="0025128F"/>
    <w:rsid w:val="002646AB"/>
    <w:rsid w:val="00264711"/>
    <w:rsid w:val="002C6DFB"/>
    <w:rsid w:val="002E31DC"/>
    <w:rsid w:val="002E7AD4"/>
    <w:rsid w:val="00352F94"/>
    <w:rsid w:val="003A5DBB"/>
    <w:rsid w:val="003B36E1"/>
    <w:rsid w:val="00401327"/>
    <w:rsid w:val="00403A13"/>
    <w:rsid w:val="00427441"/>
    <w:rsid w:val="00455B13"/>
    <w:rsid w:val="00457201"/>
    <w:rsid w:val="00457A7A"/>
    <w:rsid w:val="00457D1B"/>
    <w:rsid w:val="00475A8B"/>
    <w:rsid w:val="004771FA"/>
    <w:rsid w:val="00480C64"/>
    <w:rsid w:val="00486010"/>
    <w:rsid w:val="00495AEB"/>
    <w:rsid w:val="004A4AB0"/>
    <w:rsid w:val="004B7A79"/>
    <w:rsid w:val="004F13E0"/>
    <w:rsid w:val="005032E4"/>
    <w:rsid w:val="00507926"/>
    <w:rsid w:val="00530DD4"/>
    <w:rsid w:val="005344F7"/>
    <w:rsid w:val="00560ED3"/>
    <w:rsid w:val="00562C35"/>
    <w:rsid w:val="005860B4"/>
    <w:rsid w:val="00594773"/>
    <w:rsid w:val="005C56E9"/>
    <w:rsid w:val="005D1A5C"/>
    <w:rsid w:val="005E5394"/>
    <w:rsid w:val="0061736B"/>
    <w:rsid w:val="006360A3"/>
    <w:rsid w:val="00695AD4"/>
    <w:rsid w:val="006A7AF1"/>
    <w:rsid w:val="006B06B8"/>
    <w:rsid w:val="006B569E"/>
    <w:rsid w:val="006C6691"/>
    <w:rsid w:val="006C7FAB"/>
    <w:rsid w:val="006D28AD"/>
    <w:rsid w:val="006E0DDB"/>
    <w:rsid w:val="006E4520"/>
    <w:rsid w:val="00730FCD"/>
    <w:rsid w:val="00740DC2"/>
    <w:rsid w:val="007644EB"/>
    <w:rsid w:val="00767EA9"/>
    <w:rsid w:val="00780433"/>
    <w:rsid w:val="007D62F3"/>
    <w:rsid w:val="007D631E"/>
    <w:rsid w:val="008038B5"/>
    <w:rsid w:val="00805011"/>
    <w:rsid w:val="00807762"/>
    <w:rsid w:val="008963A5"/>
    <w:rsid w:val="008C2D55"/>
    <w:rsid w:val="00905460"/>
    <w:rsid w:val="0092473F"/>
    <w:rsid w:val="00981AA6"/>
    <w:rsid w:val="009941B0"/>
    <w:rsid w:val="009A7048"/>
    <w:rsid w:val="009D5EE9"/>
    <w:rsid w:val="009E1A08"/>
    <w:rsid w:val="00A41148"/>
    <w:rsid w:val="00A44AD2"/>
    <w:rsid w:val="00A463D8"/>
    <w:rsid w:val="00A56A6E"/>
    <w:rsid w:val="00A91F00"/>
    <w:rsid w:val="00A953E5"/>
    <w:rsid w:val="00A969BB"/>
    <w:rsid w:val="00AB0C50"/>
    <w:rsid w:val="00AD61E0"/>
    <w:rsid w:val="00B1434F"/>
    <w:rsid w:val="00B75550"/>
    <w:rsid w:val="00B84F1A"/>
    <w:rsid w:val="00B85469"/>
    <w:rsid w:val="00BC6D7E"/>
    <w:rsid w:val="00BD7985"/>
    <w:rsid w:val="00C06161"/>
    <w:rsid w:val="00C7404E"/>
    <w:rsid w:val="00C84A96"/>
    <w:rsid w:val="00CB3B27"/>
    <w:rsid w:val="00CC64D8"/>
    <w:rsid w:val="00CE0321"/>
    <w:rsid w:val="00CF240C"/>
    <w:rsid w:val="00D12B2A"/>
    <w:rsid w:val="00D4540A"/>
    <w:rsid w:val="00DA317B"/>
    <w:rsid w:val="00DB43FE"/>
    <w:rsid w:val="00DF086C"/>
    <w:rsid w:val="00E04783"/>
    <w:rsid w:val="00E5638B"/>
    <w:rsid w:val="00E76762"/>
    <w:rsid w:val="00E77517"/>
    <w:rsid w:val="00E95EC0"/>
    <w:rsid w:val="00EA1D7D"/>
    <w:rsid w:val="00EA79EB"/>
    <w:rsid w:val="00EE11F0"/>
    <w:rsid w:val="00F023C8"/>
    <w:rsid w:val="00F41C5B"/>
    <w:rsid w:val="00F67FFA"/>
    <w:rsid w:val="00F74335"/>
    <w:rsid w:val="00F75936"/>
    <w:rsid w:val="00F85C47"/>
    <w:rsid w:val="00F9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48DD4"/>
  <w15:chartTrackingRefBased/>
  <w15:docId w15:val="{5E307F96-D60D-478C-AA32-5FEA1BDA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321"/>
    <w:pPr>
      <w:spacing w:after="0" w:line="280" w:lineRule="atLeast"/>
    </w:pPr>
    <w:rPr>
      <w:rFonts w:ascii="Aleo regular" w:hAnsi="Aleo regular"/>
    </w:rPr>
  </w:style>
  <w:style w:type="paragraph" w:styleId="Overskrift1">
    <w:name w:val="heading 1"/>
    <w:basedOn w:val="Normal"/>
    <w:next w:val="Normal"/>
    <w:link w:val="Overskrift1Tegn"/>
    <w:autoRedefine/>
    <w:qFormat/>
    <w:rsid w:val="00221866"/>
    <w:pPr>
      <w:tabs>
        <w:tab w:val="num" w:pos="907"/>
      </w:tabs>
      <w:spacing w:after="480" w:line="560" w:lineRule="atLeast"/>
      <w:outlineLvl w:val="0"/>
    </w:pPr>
    <w:rPr>
      <w:rFonts w:asciiTheme="majorHAnsi" w:eastAsiaTheme="majorEastAsia" w:hAnsiTheme="majorHAnsi" w:cstheme="majorBidi"/>
      <w:bCs/>
      <w:sz w:val="48"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21866"/>
    <w:pPr>
      <w:keepNext/>
      <w:keepLines/>
      <w:spacing w:after="210"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21866"/>
    <w:pPr>
      <w:keepNext/>
      <w:keepLines/>
      <w:spacing w:after="208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2473F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CE0321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E0321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E032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221866"/>
    <w:rPr>
      <w:rFonts w:asciiTheme="majorHAnsi" w:eastAsiaTheme="majorEastAsia" w:hAnsiTheme="majorHAnsi" w:cstheme="majorBidi"/>
      <w:bCs/>
      <w:sz w:val="48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771FA"/>
    <w:rPr>
      <w:sz w:val="20"/>
    </w:rPr>
  </w:style>
  <w:style w:type="paragraph" w:styleId="Sidefod">
    <w:name w:val="footer"/>
    <w:basedOn w:val="Normal"/>
    <w:link w:val="Sidefo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771FA"/>
    <w:rPr>
      <w:sz w:val="20"/>
    </w:rPr>
  </w:style>
  <w:style w:type="character" w:styleId="Pladsholdertekst">
    <w:name w:val="Placeholder Text"/>
    <w:basedOn w:val="Standardskrifttypeiafsnit"/>
    <w:uiPriority w:val="99"/>
    <w:semiHidden/>
    <w:rsid w:val="00EA1D7D"/>
    <w:rPr>
      <w:color w:val="808080"/>
    </w:rPr>
  </w:style>
  <w:style w:type="paragraph" w:customStyle="1" w:styleId="Kontaktinfo">
    <w:name w:val="Kontaktinfo"/>
    <w:basedOn w:val="Normal"/>
    <w:rsid w:val="00740DC2"/>
    <w:pPr>
      <w:spacing w:line="180" w:lineRule="atLeast"/>
    </w:pPr>
    <w:rPr>
      <w:rFonts w:ascii="Montserrat Medium" w:hAnsi="Montserrat Medium"/>
      <w:sz w:val="16"/>
    </w:rPr>
  </w:style>
  <w:style w:type="character" w:styleId="Hyperlink">
    <w:name w:val="Hyperlink"/>
    <w:basedOn w:val="Standardskrifttypeiafsnit"/>
    <w:uiPriority w:val="99"/>
    <w:unhideWhenUsed/>
    <w:rsid w:val="006C7FAB"/>
    <w:rPr>
      <w:color w:val="000000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6C7FAB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21866"/>
    <w:rPr>
      <w:rFonts w:asciiTheme="majorHAnsi" w:eastAsiaTheme="majorEastAsia" w:hAnsiTheme="majorHAnsi" w:cstheme="majorBidi"/>
      <w:sz w:val="3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21866"/>
    <w:rPr>
      <w:rFonts w:asciiTheme="majorHAnsi" w:eastAsiaTheme="majorEastAsia" w:hAnsiTheme="majorHAnsi" w:cstheme="majorBidi"/>
      <w:b/>
      <w:sz w:val="28"/>
      <w:szCs w:val="24"/>
    </w:rPr>
  </w:style>
  <w:style w:type="paragraph" w:styleId="Titel">
    <w:name w:val="Title"/>
    <w:basedOn w:val="Normal"/>
    <w:next w:val="Normal"/>
    <w:link w:val="TitelTegn"/>
    <w:uiPriority w:val="10"/>
    <w:rsid w:val="004A4AB0"/>
    <w:pPr>
      <w:spacing w:after="480" w:line="560" w:lineRule="atLeast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A4AB0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92473F"/>
    <w:rPr>
      <w:rFonts w:asciiTheme="majorHAnsi" w:eastAsiaTheme="majorEastAsia" w:hAnsiTheme="majorHAnsi" w:cstheme="majorBidi"/>
      <w:b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E0321"/>
    <w:rPr>
      <w:rFonts w:asciiTheme="majorHAnsi" w:eastAsiaTheme="majorEastAsia" w:hAnsiTheme="majorHAnsi" w:cstheme="majorBidi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E0321"/>
    <w:rPr>
      <w:rFonts w:asciiTheme="majorHAnsi" w:eastAsiaTheme="majorEastAsia" w:hAnsiTheme="majorHAnsi" w:cstheme="majorBidi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E0321"/>
    <w:rPr>
      <w:rFonts w:asciiTheme="majorHAnsi" w:eastAsiaTheme="majorEastAsia" w:hAnsiTheme="majorHAnsi" w:cstheme="majorBidi"/>
      <w:i/>
      <w:iCs/>
    </w:rPr>
  </w:style>
  <w:style w:type="paragraph" w:styleId="Listeafsnit">
    <w:name w:val="List Paragraph"/>
    <w:basedOn w:val="Normal"/>
    <w:uiPriority w:val="34"/>
    <w:rsid w:val="006360A3"/>
    <w:pPr>
      <w:ind w:left="720"/>
      <w:contextualSpacing/>
    </w:pPr>
  </w:style>
  <w:style w:type="table" w:styleId="Tabel-Gitter">
    <w:name w:val="Table Grid"/>
    <w:basedOn w:val="Tabel-Normal"/>
    <w:uiPriority w:val="39"/>
    <w:rsid w:val="00507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953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953E5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E0DD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6E0DD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6E0DDB"/>
    <w:rPr>
      <w:rFonts w:ascii="Aleo regular" w:hAnsi="Aleo regular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E0DD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E0DDB"/>
    <w:rPr>
      <w:rFonts w:ascii="Aleo regular" w:hAnsi="Aleo regular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C6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skabeloner\rk%20skabeloner\Notater\Dokument_Roskilde%20Kommune_logo%20venst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C95F0429024EECB923EC7D6BF2B2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29336B-EB26-4666-A0F7-354C911E258C}"/>
      </w:docPartPr>
      <w:docPartBody>
        <w:p w:rsidR="00BE1BAE" w:rsidRDefault="00BE1BAE">
          <w:pPr>
            <w:pStyle w:val="03C95F0429024EECB923EC7D6BF2B284"/>
          </w:pPr>
          <w:r w:rsidRPr="003B36E1">
            <w:t>[</w:t>
          </w:r>
          <w:r>
            <w:t>Overskrift_1</w:t>
          </w:r>
          <w:r w:rsidRPr="003B36E1"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Aleo regular">
    <w:altName w:val="Cambria"/>
    <w:panose1 w:val="00000000000000000000"/>
    <w:charset w:val="00"/>
    <w:family w:val="roman"/>
    <w:notTrueType/>
    <w:pitch w:val="default"/>
  </w:font>
  <w:font w:name="Montserrat Bold"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BAE"/>
    <w:rsid w:val="00136BB0"/>
    <w:rsid w:val="00227486"/>
    <w:rsid w:val="0035582F"/>
    <w:rsid w:val="005C57A3"/>
    <w:rsid w:val="007D62F3"/>
    <w:rsid w:val="00BE1BAE"/>
    <w:rsid w:val="00E14B56"/>
    <w:rsid w:val="00F6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03C95F0429024EECB923EC7D6BF2B284">
    <w:name w:val="03C95F0429024EECB923EC7D6BF2B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oskilde Kommune">
      <a:dk1>
        <a:sysClr val="windowText" lastClr="000000"/>
      </a:dk1>
      <a:lt1>
        <a:sysClr val="window" lastClr="FFFFFF"/>
      </a:lt1>
      <a:dk2>
        <a:srgbClr val="FD552B"/>
      </a:dk2>
      <a:lt2>
        <a:srgbClr val="FEAA95"/>
      </a:lt2>
      <a:accent1>
        <a:srgbClr val="466EFF"/>
      </a:accent1>
      <a:accent2>
        <a:srgbClr val="A3B7E1"/>
      </a:accent2>
      <a:accent3>
        <a:srgbClr val="46B478"/>
      </a:accent3>
      <a:accent4>
        <a:srgbClr val="A3DABC"/>
      </a:accent4>
      <a:accent5>
        <a:srgbClr val="FFAA00"/>
      </a:accent5>
      <a:accent6>
        <a:srgbClr val="FFD580"/>
      </a:accent6>
      <a:hlink>
        <a:srgbClr val="000000"/>
      </a:hlink>
      <a:folHlink>
        <a:srgbClr val="000000"/>
      </a:folHlink>
    </a:clrScheme>
    <a:fontScheme name="Roskilde Kommune">
      <a:majorFont>
        <a:latin typeface="Montserrat Bold"/>
        <a:ea typeface=""/>
        <a:cs typeface=""/>
      </a:majorFont>
      <a:minorFont>
        <a:latin typeface="Aleo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0B56D-8507-4C35-87A1-DD96B1DC0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Dokument_Roskilde Kommune_logo venstre</Template>
  <TotalTime>0</TotalTime>
  <Pages>2</Pages>
  <Words>168</Words>
  <Characters>845</Characters>
  <Application>Microsoft Office Word</Application>
  <DocSecurity>0</DocSecurity>
  <Lines>120</Lines>
  <Paragraphs>59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Afdækning af klassefællesskabet</vt:lpstr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Afdækning af klassefællesskabet</dc:title>
  <dc:subject/>
  <dc:creator>Birgit Gamborg Sommer</dc:creator>
  <cp:keywords/>
  <dc:description/>
  <cp:lastModifiedBy>Pia Winther Eriksen</cp:lastModifiedBy>
  <cp:revision>2</cp:revision>
  <cp:lastPrinted>2026-06-22T14:17:00Z</cp:lastPrinted>
  <dcterms:created xsi:type="dcterms:W3CDTF">2026-06-26T11:20:00Z</dcterms:created>
  <dcterms:modified xsi:type="dcterms:W3CDTF">2026-06-26T11:20:00Z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7259-1225-4b91-b624-037b5d8412e0_Enabled">
    <vt:lpwstr>true</vt:lpwstr>
  </property>
  <property fmtid="{D5CDD505-2E9C-101B-9397-08002B2CF9AE}" pid="3" name="MSIP_Label_75517259-1225-4b91-b624-037b5d8412e0_SetDate">
    <vt:lpwstr>2026-06-24T09:44:40Z</vt:lpwstr>
  </property>
  <property fmtid="{D5CDD505-2E9C-101B-9397-08002B2CF9AE}" pid="4" name="MSIP_Label_75517259-1225-4b91-b624-037b5d8412e0_Method">
    <vt:lpwstr>Privileged</vt:lpwstr>
  </property>
  <property fmtid="{D5CDD505-2E9C-101B-9397-08002B2CF9AE}" pid="5" name="MSIP_Label_75517259-1225-4b91-b624-037b5d8412e0_Name">
    <vt:lpwstr>Ikke fortrolige oplysninger</vt:lpwstr>
  </property>
  <property fmtid="{D5CDD505-2E9C-101B-9397-08002B2CF9AE}" pid="6" name="MSIP_Label_75517259-1225-4b91-b624-037b5d8412e0_SiteId">
    <vt:lpwstr>4336e778-297e-4975-a735-269f7a68f892</vt:lpwstr>
  </property>
  <property fmtid="{D5CDD505-2E9C-101B-9397-08002B2CF9AE}" pid="7" name="MSIP_Label_75517259-1225-4b91-b624-037b5d8412e0_ActionId">
    <vt:lpwstr>d68d5440-a0dd-45c9-8ed2-7045e3d9a59c</vt:lpwstr>
  </property>
  <property fmtid="{D5CDD505-2E9C-101B-9397-08002B2CF9AE}" pid="8" name="MSIP_Label_75517259-1225-4b91-b624-037b5d8412e0_ContentBits">
    <vt:lpwstr>0</vt:lpwstr>
  </property>
  <property fmtid="{D5CDD505-2E9C-101B-9397-08002B2CF9AE}" pid="9" name="MSIP_Label_75517259-1225-4b91-b624-037b5d8412e0_Tag">
    <vt:lpwstr>10, 0, 1, 1</vt:lpwstr>
  </property>
</Properties>
</file>