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DF153" w14:textId="4ABADC1C" w:rsidR="004A4AB0" w:rsidRDefault="00607279" w:rsidP="00221866">
      <w:pPr>
        <w:pStyle w:val="Overskrift1"/>
      </w:pPr>
      <w:sdt>
        <w:sdtPr>
          <w:alias w:val="Titel"/>
          <w:tag w:val=""/>
          <w:id w:val="838280841"/>
          <w:placeholder>
            <w:docPart w:val="03C95F0429024EECB923EC7D6BF2B284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D00653">
            <w:t>Elevsamtale for 0. – 3. klasse</w:t>
          </w:r>
        </w:sdtContent>
      </w:sdt>
    </w:p>
    <w:p w14:paraId="54B25176" w14:textId="77777777" w:rsidR="00EC34FC" w:rsidRDefault="00EC34FC" w:rsidP="00AD61E0"/>
    <w:p w14:paraId="02AE59DA" w14:textId="4C819897" w:rsidR="00A222BD" w:rsidRDefault="00A222BD" w:rsidP="00AD61E0">
      <w:r w:rsidRPr="006360A3">
        <w:rPr>
          <w:noProof/>
          <w:lang w:eastAsia="da-DK"/>
        </w:rPr>
        <w:drawing>
          <wp:anchor distT="0" distB="0" distL="114300" distR="114300" simplePos="0" relativeHeight="251658240" behindDoc="0" locked="0" layoutInCell="1" allowOverlap="1" wp14:anchorId="4FFACAF1" wp14:editId="218A1439">
            <wp:simplePos x="0" y="0"/>
            <wp:positionH relativeFrom="margin">
              <wp:align>left</wp:align>
            </wp:positionH>
            <wp:positionV relativeFrom="paragraph">
              <wp:posOffset>60325</wp:posOffset>
            </wp:positionV>
            <wp:extent cx="5916295" cy="2719070"/>
            <wp:effectExtent l="0" t="0" r="8255" b="5080"/>
            <wp:wrapNone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6295" cy="2719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81D418" w14:textId="008A184F" w:rsidR="00A222BD" w:rsidRDefault="00A222BD" w:rsidP="00AD61E0"/>
    <w:p w14:paraId="0A660720" w14:textId="0D38CE74" w:rsidR="00A222BD" w:rsidRDefault="00A222BD" w:rsidP="00AD61E0"/>
    <w:p w14:paraId="1A57F31C" w14:textId="575DA5D3" w:rsidR="00A222BD" w:rsidRDefault="00A222BD" w:rsidP="00AD61E0"/>
    <w:p w14:paraId="48D98FF4" w14:textId="1A4B0EC0" w:rsidR="006360A3" w:rsidRDefault="006360A3" w:rsidP="00AD61E0"/>
    <w:p w14:paraId="5D745F6D" w14:textId="77777777" w:rsidR="006360A3" w:rsidRDefault="006360A3" w:rsidP="00AD61E0"/>
    <w:p w14:paraId="547DC5FE" w14:textId="77777777" w:rsidR="006360A3" w:rsidRDefault="006360A3" w:rsidP="00AD61E0"/>
    <w:p w14:paraId="7821829A" w14:textId="77777777" w:rsidR="006360A3" w:rsidRDefault="006360A3" w:rsidP="00AD61E0"/>
    <w:p w14:paraId="389C4C46" w14:textId="77777777" w:rsidR="006360A3" w:rsidRDefault="006360A3" w:rsidP="00AD61E0"/>
    <w:p w14:paraId="5F26FCDC" w14:textId="77777777" w:rsidR="006360A3" w:rsidRDefault="006360A3" w:rsidP="00AD61E0"/>
    <w:p w14:paraId="75BF5F2E" w14:textId="77777777" w:rsidR="006360A3" w:rsidRDefault="006360A3" w:rsidP="00AD61E0"/>
    <w:p w14:paraId="49B3710E" w14:textId="77777777" w:rsidR="006360A3" w:rsidRDefault="006360A3" w:rsidP="00AD61E0"/>
    <w:p w14:paraId="0404FDFB" w14:textId="77777777" w:rsidR="006360A3" w:rsidRDefault="006360A3" w:rsidP="00AD61E0"/>
    <w:p w14:paraId="4E903C22" w14:textId="77777777" w:rsidR="006360A3" w:rsidRDefault="006360A3" w:rsidP="00AD61E0"/>
    <w:p w14:paraId="0E5FB5CD" w14:textId="77777777" w:rsidR="006360A3" w:rsidRDefault="006360A3" w:rsidP="00AD61E0"/>
    <w:p w14:paraId="2D25AF2E" w14:textId="7D9AF95B" w:rsidR="00A222BD" w:rsidRDefault="00A222BD">
      <w:pPr>
        <w:spacing w:after="160" w:line="259" w:lineRule="auto"/>
        <w:rPr>
          <w:rFonts w:asciiTheme="majorHAnsi" w:eastAsiaTheme="majorEastAsia" w:hAnsiTheme="majorHAnsi" w:cstheme="majorBidi"/>
          <w:b/>
          <w:sz w:val="28"/>
          <w:szCs w:val="24"/>
        </w:rPr>
      </w:pPr>
    </w:p>
    <w:p w14:paraId="0AB387E6" w14:textId="4A02A84C" w:rsidR="00EC34FC" w:rsidRDefault="00EC34FC" w:rsidP="00EC34FC">
      <w:r>
        <w:t xml:space="preserve">Tal med eleven om han/hendes vurdering af temaerne i modellen </w:t>
      </w:r>
      <w:r w:rsidR="00222D7E">
        <w:t xml:space="preserve">ovenfor </w:t>
      </w:r>
      <w:r>
        <w:t>ud fra nedenstående sp</w:t>
      </w:r>
      <w:r w:rsidR="00A222BD">
        <w:t>ør</w:t>
      </w:r>
      <w:r>
        <w:t>gsmål</w:t>
      </w:r>
      <w:r w:rsidR="00A77E67">
        <w:t xml:space="preserve"> og marker i skemaet nedenfor hvilken smiley eleven angiver.</w:t>
      </w:r>
    </w:p>
    <w:p w14:paraId="2970845A" w14:textId="77777777" w:rsidR="00271D2D" w:rsidRDefault="00271D2D" w:rsidP="00EC34FC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106"/>
        <w:gridCol w:w="1134"/>
        <w:gridCol w:w="1134"/>
        <w:gridCol w:w="1134"/>
        <w:gridCol w:w="1212"/>
      </w:tblGrid>
      <w:tr w:rsidR="00271D2D" w14:paraId="3BAC0AD4" w14:textId="77777777" w:rsidTr="00D00653">
        <w:tc>
          <w:tcPr>
            <w:tcW w:w="4106" w:type="dxa"/>
          </w:tcPr>
          <w:p w14:paraId="2D701C51" w14:textId="77777777" w:rsidR="00271D2D" w:rsidRDefault="00271D2D" w:rsidP="00EC34FC"/>
        </w:tc>
        <w:tc>
          <w:tcPr>
            <w:tcW w:w="1134" w:type="dxa"/>
          </w:tcPr>
          <w:p w14:paraId="40FB2A3D" w14:textId="1CDD8F62" w:rsidR="00271D2D" w:rsidRDefault="00D00653" w:rsidP="00D00653">
            <w:pPr>
              <w:jc w:val="center"/>
            </w:pPr>
            <w:r w:rsidRPr="00D00653">
              <w:rPr>
                <w:noProof/>
              </w:rPr>
              <w:drawing>
                <wp:inline distT="0" distB="0" distL="0" distR="0" wp14:anchorId="7AD2661C" wp14:editId="74A43342">
                  <wp:extent cx="409632" cy="381053"/>
                  <wp:effectExtent l="0" t="0" r="9525" b="0"/>
                  <wp:docPr id="1137189377" name="Bille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7189377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632" cy="381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7E9045B1" w14:textId="349BEA56" w:rsidR="00271D2D" w:rsidRDefault="00D00653" w:rsidP="00D00653">
            <w:pPr>
              <w:jc w:val="center"/>
            </w:pPr>
            <w:r w:rsidRPr="00D00653">
              <w:rPr>
                <w:noProof/>
              </w:rPr>
              <w:drawing>
                <wp:inline distT="0" distB="0" distL="0" distR="0" wp14:anchorId="5C79A947" wp14:editId="425FDFEF">
                  <wp:extent cx="409632" cy="381053"/>
                  <wp:effectExtent l="0" t="0" r="9525" b="0"/>
                  <wp:docPr id="1083627192" name="Bille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3627192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632" cy="381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7FCE87D7" w14:textId="0FBD02EE" w:rsidR="00271D2D" w:rsidRDefault="00D00653" w:rsidP="00D00653">
            <w:pPr>
              <w:jc w:val="center"/>
            </w:pPr>
            <w:r w:rsidRPr="00D00653">
              <w:rPr>
                <w:noProof/>
              </w:rPr>
              <w:drawing>
                <wp:inline distT="0" distB="0" distL="0" distR="0" wp14:anchorId="61261610" wp14:editId="0D294719">
                  <wp:extent cx="400106" cy="381053"/>
                  <wp:effectExtent l="0" t="0" r="0" b="0"/>
                  <wp:docPr id="711220162" name="Bille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1220162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106" cy="381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2" w:type="dxa"/>
          </w:tcPr>
          <w:p w14:paraId="313E3CB7" w14:textId="2C8FE16B" w:rsidR="00271D2D" w:rsidRDefault="00D00653" w:rsidP="00D00653">
            <w:pPr>
              <w:jc w:val="center"/>
            </w:pPr>
            <w:r w:rsidRPr="00D00653">
              <w:rPr>
                <w:noProof/>
              </w:rPr>
              <w:drawing>
                <wp:inline distT="0" distB="0" distL="0" distR="0" wp14:anchorId="26C78CFB" wp14:editId="50783B1F">
                  <wp:extent cx="381053" cy="400106"/>
                  <wp:effectExtent l="0" t="0" r="0" b="0"/>
                  <wp:docPr id="263386133" name="Bille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3386133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53" cy="400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1D2D" w:rsidRPr="00D00653" w14:paraId="170262CF" w14:textId="77777777" w:rsidTr="00D00653">
        <w:tc>
          <w:tcPr>
            <w:tcW w:w="4106" w:type="dxa"/>
          </w:tcPr>
          <w:p w14:paraId="52283265" w14:textId="362A11AB" w:rsidR="00271D2D" w:rsidRPr="00D00653" w:rsidRDefault="00271D2D" w:rsidP="00EC34FC">
            <w:pPr>
              <w:rPr>
                <w:b/>
                <w:bCs/>
              </w:rPr>
            </w:pPr>
            <w:r w:rsidRPr="00D00653">
              <w:rPr>
                <w:b/>
                <w:bCs/>
              </w:rPr>
              <w:t>Stemningen</w:t>
            </w:r>
          </w:p>
        </w:tc>
        <w:tc>
          <w:tcPr>
            <w:tcW w:w="1134" w:type="dxa"/>
          </w:tcPr>
          <w:p w14:paraId="6B221C30" w14:textId="77777777" w:rsidR="00271D2D" w:rsidRPr="00D00653" w:rsidRDefault="00271D2D" w:rsidP="00EC34FC">
            <w:pPr>
              <w:rPr>
                <w:b/>
                <w:bCs/>
              </w:rPr>
            </w:pPr>
          </w:p>
        </w:tc>
        <w:tc>
          <w:tcPr>
            <w:tcW w:w="1134" w:type="dxa"/>
          </w:tcPr>
          <w:p w14:paraId="16A052EE" w14:textId="77777777" w:rsidR="00271D2D" w:rsidRPr="00D00653" w:rsidRDefault="00271D2D" w:rsidP="00EC34FC">
            <w:pPr>
              <w:rPr>
                <w:b/>
                <w:bCs/>
              </w:rPr>
            </w:pPr>
          </w:p>
        </w:tc>
        <w:tc>
          <w:tcPr>
            <w:tcW w:w="1134" w:type="dxa"/>
          </w:tcPr>
          <w:p w14:paraId="1F9A20BF" w14:textId="77777777" w:rsidR="00271D2D" w:rsidRPr="00D00653" w:rsidRDefault="00271D2D" w:rsidP="00EC34FC">
            <w:pPr>
              <w:rPr>
                <w:b/>
                <w:bCs/>
              </w:rPr>
            </w:pPr>
          </w:p>
        </w:tc>
        <w:tc>
          <w:tcPr>
            <w:tcW w:w="1212" w:type="dxa"/>
          </w:tcPr>
          <w:p w14:paraId="76E70046" w14:textId="77777777" w:rsidR="00271D2D" w:rsidRPr="00D00653" w:rsidRDefault="00271D2D" w:rsidP="00EC34FC">
            <w:pPr>
              <w:rPr>
                <w:b/>
                <w:bCs/>
              </w:rPr>
            </w:pPr>
          </w:p>
        </w:tc>
      </w:tr>
      <w:tr w:rsidR="00271D2D" w14:paraId="65F6E291" w14:textId="77777777" w:rsidTr="00D00653">
        <w:tc>
          <w:tcPr>
            <w:tcW w:w="4106" w:type="dxa"/>
          </w:tcPr>
          <w:p w14:paraId="51956FE5" w14:textId="52282AE4" w:rsidR="00271D2D" w:rsidRDefault="00271D2D" w:rsidP="00EC34FC">
            <w:r>
              <w:t>Vi har det tit sjovt sammen i klassen</w:t>
            </w:r>
          </w:p>
        </w:tc>
        <w:tc>
          <w:tcPr>
            <w:tcW w:w="1134" w:type="dxa"/>
          </w:tcPr>
          <w:p w14:paraId="6CF29614" w14:textId="77777777" w:rsidR="00271D2D" w:rsidRDefault="00271D2D" w:rsidP="00EC34FC"/>
        </w:tc>
        <w:tc>
          <w:tcPr>
            <w:tcW w:w="1134" w:type="dxa"/>
          </w:tcPr>
          <w:p w14:paraId="31748111" w14:textId="77777777" w:rsidR="00271D2D" w:rsidRDefault="00271D2D" w:rsidP="00EC34FC"/>
        </w:tc>
        <w:tc>
          <w:tcPr>
            <w:tcW w:w="1134" w:type="dxa"/>
          </w:tcPr>
          <w:p w14:paraId="5D883022" w14:textId="77777777" w:rsidR="00271D2D" w:rsidRDefault="00271D2D" w:rsidP="00EC34FC"/>
        </w:tc>
        <w:tc>
          <w:tcPr>
            <w:tcW w:w="1212" w:type="dxa"/>
          </w:tcPr>
          <w:p w14:paraId="4CAB62B7" w14:textId="77777777" w:rsidR="00271D2D" w:rsidRDefault="00271D2D" w:rsidP="00EC34FC"/>
        </w:tc>
      </w:tr>
      <w:tr w:rsidR="00271D2D" w14:paraId="063A14E4" w14:textId="77777777" w:rsidTr="00D00653">
        <w:tc>
          <w:tcPr>
            <w:tcW w:w="4106" w:type="dxa"/>
          </w:tcPr>
          <w:p w14:paraId="4B5EB795" w14:textId="76511BD9" w:rsidR="00271D2D" w:rsidRDefault="00271D2D" w:rsidP="00EC34FC">
            <w:r>
              <w:t>Det er ok at have forskellige interesser i vores klasse</w:t>
            </w:r>
          </w:p>
        </w:tc>
        <w:tc>
          <w:tcPr>
            <w:tcW w:w="1134" w:type="dxa"/>
          </w:tcPr>
          <w:p w14:paraId="0BB59FFB" w14:textId="77777777" w:rsidR="00271D2D" w:rsidRDefault="00271D2D" w:rsidP="00EC34FC"/>
        </w:tc>
        <w:tc>
          <w:tcPr>
            <w:tcW w:w="1134" w:type="dxa"/>
          </w:tcPr>
          <w:p w14:paraId="51C71349" w14:textId="77777777" w:rsidR="00271D2D" w:rsidRDefault="00271D2D" w:rsidP="00EC34FC"/>
        </w:tc>
        <w:tc>
          <w:tcPr>
            <w:tcW w:w="1134" w:type="dxa"/>
          </w:tcPr>
          <w:p w14:paraId="5D3BACB6" w14:textId="77777777" w:rsidR="00271D2D" w:rsidRDefault="00271D2D" w:rsidP="00EC34FC"/>
        </w:tc>
        <w:tc>
          <w:tcPr>
            <w:tcW w:w="1212" w:type="dxa"/>
          </w:tcPr>
          <w:p w14:paraId="555DB01C" w14:textId="77777777" w:rsidR="00271D2D" w:rsidRDefault="00271D2D" w:rsidP="00EC34FC"/>
        </w:tc>
      </w:tr>
      <w:tr w:rsidR="00271D2D" w14:paraId="58039818" w14:textId="77777777" w:rsidTr="00D00653">
        <w:tc>
          <w:tcPr>
            <w:tcW w:w="4106" w:type="dxa"/>
          </w:tcPr>
          <w:p w14:paraId="7D4025D2" w14:textId="0BF9DA32" w:rsidR="00271D2D" w:rsidRDefault="00271D2D" w:rsidP="00EC34FC">
            <w:r>
              <w:t>Alle i vores klasse bliver lyttet til, når de taler</w:t>
            </w:r>
          </w:p>
        </w:tc>
        <w:tc>
          <w:tcPr>
            <w:tcW w:w="1134" w:type="dxa"/>
          </w:tcPr>
          <w:p w14:paraId="20F7F5EF" w14:textId="77777777" w:rsidR="00271D2D" w:rsidRDefault="00271D2D" w:rsidP="00EC34FC"/>
        </w:tc>
        <w:tc>
          <w:tcPr>
            <w:tcW w:w="1134" w:type="dxa"/>
          </w:tcPr>
          <w:p w14:paraId="63A2830D" w14:textId="77777777" w:rsidR="00271D2D" w:rsidRDefault="00271D2D" w:rsidP="00EC34FC"/>
        </w:tc>
        <w:tc>
          <w:tcPr>
            <w:tcW w:w="1134" w:type="dxa"/>
          </w:tcPr>
          <w:p w14:paraId="6C8A7086" w14:textId="77777777" w:rsidR="00271D2D" w:rsidRDefault="00271D2D" w:rsidP="00EC34FC"/>
        </w:tc>
        <w:tc>
          <w:tcPr>
            <w:tcW w:w="1212" w:type="dxa"/>
          </w:tcPr>
          <w:p w14:paraId="160BA69D" w14:textId="77777777" w:rsidR="00271D2D" w:rsidRDefault="00271D2D" w:rsidP="00EC34FC"/>
        </w:tc>
      </w:tr>
      <w:tr w:rsidR="00271D2D" w:rsidRPr="00D00653" w14:paraId="7400ED2A" w14:textId="77777777" w:rsidTr="00D00653">
        <w:tc>
          <w:tcPr>
            <w:tcW w:w="4106" w:type="dxa"/>
          </w:tcPr>
          <w:p w14:paraId="1CEEC05D" w14:textId="053F45D7" w:rsidR="00271D2D" w:rsidRPr="00D00653" w:rsidRDefault="00271D2D" w:rsidP="00EC34FC">
            <w:pPr>
              <w:rPr>
                <w:b/>
                <w:bCs/>
              </w:rPr>
            </w:pPr>
            <w:r w:rsidRPr="00D00653">
              <w:rPr>
                <w:b/>
                <w:bCs/>
              </w:rPr>
              <w:t>Relationer mellem eleverne</w:t>
            </w:r>
          </w:p>
        </w:tc>
        <w:tc>
          <w:tcPr>
            <w:tcW w:w="1134" w:type="dxa"/>
          </w:tcPr>
          <w:p w14:paraId="0E567BFE" w14:textId="77777777" w:rsidR="00271D2D" w:rsidRPr="00D00653" w:rsidRDefault="00271D2D" w:rsidP="00EC34FC">
            <w:pPr>
              <w:rPr>
                <w:b/>
                <w:bCs/>
              </w:rPr>
            </w:pPr>
          </w:p>
        </w:tc>
        <w:tc>
          <w:tcPr>
            <w:tcW w:w="1134" w:type="dxa"/>
          </w:tcPr>
          <w:p w14:paraId="26DF6856" w14:textId="77777777" w:rsidR="00271D2D" w:rsidRPr="00D00653" w:rsidRDefault="00271D2D" w:rsidP="00EC34FC">
            <w:pPr>
              <w:rPr>
                <w:b/>
                <w:bCs/>
              </w:rPr>
            </w:pPr>
          </w:p>
        </w:tc>
        <w:tc>
          <w:tcPr>
            <w:tcW w:w="1134" w:type="dxa"/>
          </w:tcPr>
          <w:p w14:paraId="63B27365" w14:textId="77777777" w:rsidR="00271D2D" w:rsidRPr="00D00653" w:rsidRDefault="00271D2D" w:rsidP="00EC34FC">
            <w:pPr>
              <w:rPr>
                <w:b/>
                <w:bCs/>
              </w:rPr>
            </w:pPr>
          </w:p>
        </w:tc>
        <w:tc>
          <w:tcPr>
            <w:tcW w:w="1212" w:type="dxa"/>
          </w:tcPr>
          <w:p w14:paraId="5001E6D2" w14:textId="77777777" w:rsidR="00271D2D" w:rsidRPr="00D00653" w:rsidRDefault="00271D2D" w:rsidP="00EC34FC">
            <w:pPr>
              <w:rPr>
                <w:b/>
                <w:bCs/>
              </w:rPr>
            </w:pPr>
          </w:p>
        </w:tc>
      </w:tr>
      <w:tr w:rsidR="00271D2D" w14:paraId="31401C57" w14:textId="77777777" w:rsidTr="00D00653">
        <w:tc>
          <w:tcPr>
            <w:tcW w:w="4106" w:type="dxa"/>
          </w:tcPr>
          <w:p w14:paraId="2723D21E" w14:textId="5C40E98D" w:rsidR="00271D2D" w:rsidRDefault="00271D2D" w:rsidP="00EC34FC">
            <w:r>
              <w:t>I vores klasse har alle en eller flere venner</w:t>
            </w:r>
          </w:p>
        </w:tc>
        <w:tc>
          <w:tcPr>
            <w:tcW w:w="1134" w:type="dxa"/>
          </w:tcPr>
          <w:p w14:paraId="24408A3D" w14:textId="77777777" w:rsidR="00271D2D" w:rsidRDefault="00271D2D" w:rsidP="00EC34FC"/>
        </w:tc>
        <w:tc>
          <w:tcPr>
            <w:tcW w:w="1134" w:type="dxa"/>
          </w:tcPr>
          <w:p w14:paraId="5B04089F" w14:textId="77777777" w:rsidR="00271D2D" w:rsidRDefault="00271D2D" w:rsidP="00EC34FC"/>
        </w:tc>
        <w:tc>
          <w:tcPr>
            <w:tcW w:w="1134" w:type="dxa"/>
          </w:tcPr>
          <w:p w14:paraId="44CB9A06" w14:textId="77777777" w:rsidR="00271D2D" w:rsidRDefault="00271D2D" w:rsidP="00EC34FC"/>
        </w:tc>
        <w:tc>
          <w:tcPr>
            <w:tcW w:w="1212" w:type="dxa"/>
          </w:tcPr>
          <w:p w14:paraId="51E09EFC" w14:textId="77777777" w:rsidR="00271D2D" w:rsidRDefault="00271D2D" w:rsidP="00EC34FC"/>
        </w:tc>
      </w:tr>
      <w:tr w:rsidR="00271D2D" w14:paraId="7BB9CFEE" w14:textId="77777777" w:rsidTr="00D00653">
        <w:tc>
          <w:tcPr>
            <w:tcW w:w="4106" w:type="dxa"/>
          </w:tcPr>
          <w:p w14:paraId="73FF1F5A" w14:textId="19DBF9F0" w:rsidR="00271D2D" w:rsidRDefault="00080347" w:rsidP="00EC34FC">
            <w:r>
              <w:t>I vores klasse føler alle sig som en del af fællesskabet</w:t>
            </w:r>
          </w:p>
        </w:tc>
        <w:tc>
          <w:tcPr>
            <w:tcW w:w="1134" w:type="dxa"/>
          </w:tcPr>
          <w:p w14:paraId="1D62C60B" w14:textId="77777777" w:rsidR="00271D2D" w:rsidRDefault="00271D2D" w:rsidP="00EC34FC"/>
        </w:tc>
        <w:tc>
          <w:tcPr>
            <w:tcW w:w="1134" w:type="dxa"/>
          </w:tcPr>
          <w:p w14:paraId="715461B2" w14:textId="77777777" w:rsidR="00271D2D" w:rsidRDefault="00271D2D" w:rsidP="00EC34FC"/>
        </w:tc>
        <w:tc>
          <w:tcPr>
            <w:tcW w:w="1134" w:type="dxa"/>
          </w:tcPr>
          <w:p w14:paraId="4D34D15D" w14:textId="77777777" w:rsidR="00271D2D" w:rsidRDefault="00271D2D" w:rsidP="00EC34FC"/>
        </w:tc>
        <w:tc>
          <w:tcPr>
            <w:tcW w:w="1212" w:type="dxa"/>
          </w:tcPr>
          <w:p w14:paraId="7E50C59B" w14:textId="77777777" w:rsidR="00271D2D" w:rsidRDefault="00271D2D" w:rsidP="00EC34FC"/>
        </w:tc>
      </w:tr>
      <w:tr w:rsidR="00271D2D" w14:paraId="4EE48F5E" w14:textId="77777777" w:rsidTr="00D00653">
        <w:tc>
          <w:tcPr>
            <w:tcW w:w="4106" w:type="dxa"/>
          </w:tcPr>
          <w:p w14:paraId="7C22CC0F" w14:textId="69AC1F39" w:rsidR="00271D2D" w:rsidRDefault="00080347" w:rsidP="00EC34FC">
            <w:r>
              <w:t>I vores klasse er vi venlige overfor hinanden</w:t>
            </w:r>
          </w:p>
        </w:tc>
        <w:tc>
          <w:tcPr>
            <w:tcW w:w="1134" w:type="dxa"/>
          </w:tcPr>
          <w:p w14:paraId="5DFB4FBD" w14:textId="77777777" w:rsidR="00271D2D" w:rsidRDefault="00271D2D" w:rsidP="00EC34FC"/>
        </w:tc>
        <w:tc>
          <w:tcPr>
            <w:tcW w:w="1134" w:type="dxa"/>
          </w:tcPr>
          <w:p w14:paraId="0D2EDBE8" w14:textId="77777777" w:rsidR="00271D2D" w:rsidRDefault="00271D2D" w:rsidP="00EC34FC"/>
        </w:tc>
        <w:tc>
          <w:tcPr>
            <w:tcW w:w="1134" w:type="dxa"/>
          </w:tcPr>
          <w:p w14:paraId="59B70961" w14:textId="77777777" w:rsidR="00271D2D" w:rsidRDefault="00271D2D" w:rsidP="00EC34FC"/>
        </w:tc>
        <w:tc>
          <w:tcPr>
            <w:tcW w:w="1212" w:type="dxa"/>
          </w:tcPr>
          <w:p w14:paraId="5DEFAD9F" w14:textId="77777777" w:rsidR="00271D2D" w:rsidRDefault="00271D2D" w:rsidP="00EC34FC"/>
        </w:tc>
      </w:tr>
      <w:tr w:rsidR="00271D2D" w:rsidRPr="00D00653" w14:paraId="459135E1" w14:textId="77777777" w:rsidTr="00D00653">
        <w:tc>
          <w:tcPr>
            <w:tcW w:w="4106" w:type="dxa"/>
          </w:tcPr>
          <w:p w14:paraId="224E3397" w14:textId="0BBFE2A3" w:rsidR="00271D2D" w:rsidRPr="00D00653" w:rsidRDefault="00080347" w:rsidP="00EC34FC">
            <w:pPr>
              <w:rPr>
                <w:b/>
                <w:bCs/>
              </w:rPr>
            </w:pPr>
            <w:r w:rsidRPr="00D00653">
              <w:rPr>
                <w:b/>
                <w:bCs/>
              </w:rPr>
              <w:t>Læringsmiljøet</w:t>
            </w:r>
          </w:p>
        </w:tc>
        <w:tc>
          <w:tcPr>
            <w:tcW w:w="1134" w:type="dxa"/>
          </w:tcPr>
          <w:p w14:paraId="2D1DEBF7" w14:textId="77777777" w:rsidR="00271D2D" w:rsidRPr="00D00653" w:rsidRDefault="00271D2D" w:rsidP="00EC34FC">
            <w:pPr>
              <w:rPr>
                <w:b/>
                <w:bCs/>
              </w:rPr>
            </w:pPr>
          </w:p>
        </w:tc>
        <w:tc>
          <w:tcPr>
            <w:tcW w:w="1134" w:type="dxa"/>
          </w:tcPr>
          <w:p w14:paraId="6FF240D6" w14:textId="77777777" w:rsidR="00271D2D" w:rsidRPr="00D00653" w:rsidRDefault="00271D2D" w:rsidP="00EC34FC">
            <w:pPr>
              <w:rPr>
                <w:b/>
                <w:bCs/>
              </w:rPr>
            </w:pPr>
          </w:p>
        </w:tc>
        <w:tc>
          <w:tcPr>
            <w:tcW w:w="1134" w:type="dxa"/>
          </w:tcPr>
          <w:p w14:paraId="3BAE5757" w14:textId="77777777" w:rsidR="00271D2D" w:rsidRPr="00D00653" w:rsidRDefault="00271D2D" w:rsidP="00EC34FC">
            <w:pPr>
              <w:rPr>
                <w:b/>
                <w:bCs/>
              </w:rPr>
            </w:pPr>
          </w:p>
        </w:tc>
        <w:tc>
          <w:tcPr>
            <w:tcW w:w="1212" w:type="dxa"/>
          </w:tcPr>
          <w:p w14:paraId="2A59795A" w14:textId="77777777" w:rsidR="00271D2D" w:rsidRPr="00D00653" w:rsidRDefault="00271D2D" w:rsidP="00EC34FC">
            <w:pPr>
              <w:rPr>
                <w:b/>
                <w:bCs/>
              </w:rPr>
            </w:pPr>
          </w:p>
        </w:tc>
      </w:tr>
      <w:tr w:rsidR="00271D2D" w14:paraId="13C08F25" w14:textId="77777777" w:rsidTr="00D00653">
        <w:tc>
          <w:tcPr>
            <w:tcW w:w="4106" w:type="dxa"/>
          </w:tcPr>
          <w:p w14:paraId="53F6865E" w14:textId="1B9F9F8F" w:rsidR="00271D2D" w:rsidRDefault="00080347" w:rsidP="00EC34FC">
            <w:r>
              <w:t>Vi forstår, hvorfor vi skal lære det, som undervisningen handler om</w:t>
            </w:r>
          </w:p>
        </w:tc>
        <w:tc>
          <w:tcPr>
            <w:tcW w:w="1134" w:type="dxa"/>
          </w:tcPr>
          <w:p w14:paraId="338D9DC4" w14:textId="77777777" w:rsidR="00271D2D" w:rsidRDefault="00271D2D" w:rsidP="00EC34FC"/>
        </w:tc>
        <w:tc>
          <w:tcPr>
            <w:tcW w:w="1134" w:type="dxa"/>
          </w:tcPr>
          <w:p w14:paraId="5AEA24F8" w14:textId="77777777" w:rsidR="00271D2D" w:rsidRDefault="00271D2D" w:rsidP="00EC34FC"/>
        </w:tc>
        <w:tc>
          <w:tcPr>
            <w:tcW w:w="1134" w:type="dxa"/>
          </w:tcPr>
          <w:p w14:paraId="639923D8" w14:textId="77777777" w:rsidR="00271D2D" w:rsidRDefault="00271D2D" w:rsidP="00EC34FC"/>
        </w:tc>
        <w:tc>
          <w:tcPr>
            <w:tcW w:w="1212" w:type="dxa"/>
          </w:tcPr>
          <w:p w14:paraId="050108F0" w14:textId="77777777" w:rsidR="00271D2D" w:rsidRDefault="00271D2D" w:rsidP="00EC34FC"/>
        </w:tc>
      </w:tr>
      <w:tr w:rsidR="00271D2D" w14:paraId="5F6F8194" w14:textId="77777777" w:rsidTr="00D00653">
        <w:tc>
          <w:tcPr>
            <w:tcW w:w="4106" w:type="dxa"/>
          </w:tcPr>
          <w:p w14:paraId="10C8E2BA" w14:textId="7D4685E1" w:rsidR="00271D2D" w:rsidRDefault="00080347" w:rsidP="00EC34FC">
            <w:r>
              <w:t>I vores klasse kan vi for det meste godt lide timerne</w:t>
            </w:r>
          </w:p>
        </w:tc>
        <w:tc>
          <w:tcPr>
            <w:tcW w:w="1134" w:type="dxa"/>
          </w:tcPr>
          <w:p w14:paraId="05AEA482" w14:textId="77777777" w:rsidR="00271D2D" w:rsidRDefault="00271D2D" w:rsidP="00EC34FC"/>
        </w:tc>
        <w:tc>
          <w:tcPr>
            <w:tcW w:w="1134" w:type="dxa"/>
          </w:tcPr>
          <w:p w14:paraId="17E9C5C7" w14:textId="77777777" w:rsidR="00271D2D" w:rsidRDefault="00271D2D" w:rsidP="00EC34FC"/>
        </w:tc>
        <w:tc>
          <w:tcPr>
            <w:tcW w:w="1134" w:type="dxa"/>
          </w:tcPr>
          <w:p w14:paraId="7E551FC2" w14:textId="77777777" w:rsidR="00271D2D" w:rsidRDefault="00271D2D" w:rsidP="00EC34FC"/>
        </w:tc>
        <w:tc>
          <w:tcPr>
            <w:tcW w:w="1212" w:type="dxa"/>
          </w:tcPr>
          <w:p w14:paraId="22B045B9" w14:textId="77777777" w:rsidR="00271D2D" w:rsidRDefault="00271D2D" w:rsidP="00EC34FC"/>
        </w:tc>
      </w:tr>
      <w:tr w:rsidR="00271D2D" w14:paraId="6B826C10" w14:textId="77777777" w:rsidTr="00D00653">
        <w:tc>
          <w:tcPr>
            <w:tcW w:w="4106" w:type="dxa"/>
          </w:tcPr>
          <w:p w14:paraId="13191697" w14:textId="6DF0321D" w:rsidR="00271D2D" w:rsidRDefault="00080347" w:rsidP="00EC34FC">
            <w:r>
              <w:lastRenderedPageBreak/>
              <w:t>I timerne er der for det meste ro, så man kan arbejde</w:t>
            </w:r>
          </w:p>
        </w:tc>
        <w:tc>
          <w:tcPr>
            <w:tcW w:w="1134" w:type="dxa"/>
          </w:tcPr>
          <w:p w14:paraId="448455C7" w14:textId="77777777" w:rsidR="00271D2D" w:rsidRDefault="00271D2D" w:rsidP="00EC34FC"/>
        </w:tc>
        <w:tc>
          <w:tcPr>
            <w:tcW w:w="1134" w:type="dxa"/>
          </w:tcPr>
          <w:p w14:paraId="23DB929B" w14:textId="77777777" w:rsidR="00271D2D" w:rsidRDefault="00271D2D" w:rsidP="00EC34FC"/>
        </w:tc>
        <w:tc>
          <w:tcPr>
            <w:tcW w:w="1134" w:type="dxa"/>
          </w:tcPr>
          <w:p w14:paraId="3993F995" w14:textId="77777777" w:rsidR="00271D2D" w:rsidRDefault="00271D2D" w:rsidP="00EC34FC"/>
        </w:tc>
        <w:tc>
          <w:tcPr>
            <w:tcW w:w="1212" w:type="dxa"/>
          </w:tcPr>
          <w:p w14:paraId="7CDAA896" w14:textId="77777777" w:rsidR="00271D2D" w:rsidRDefault="00271D2D" w:rsidP="00EC34FC"/>
        </w:tc>
      </w:tr>
      <w:tr w:rsidR="00271D2D" w:rsidRPr="00D00653" w14:paraId="5DA8A7B0" w14:textId="77777777" w:rsidTr="00D00653">
        <w:tc>
          <w:tcPr>
            <w:tcW w:w="4106" w:type="dxa"/>
          </w:tcPr>
          <w:p w14:paraId="1287334A" w14:textId="5DE75EDF" w:rsidR="00271D2D" w:rsidRPr="00D00653" w:rsidRDefault="00080347" w:rsidP="00EC34FC">
            <w:pPr>
              <w:rPr>
                <w:b/>
                <w:bCs/>
              </w:rPr>
            </w:pPr>
            <w:r w:rsidRPr="00D00653">
              <w:rPr>
                <w:b/>
                <w:bCs/>
              </w:rPr>
              <w:t>Relationer mellem elever og voksne</w:t>
            </w:r>
          </w:p>
        </w:tc>
        <w:tc>
          <w:tcPr>
            <w:tcW w:w="1134" w:type="dxa"/>
          </w:tcPr>
          <w:p w14:paraId="67C7680F" w14:textId="77777777" w:rsidR="00271D2D" w:rsidRPr="00D00653" w:rsidRDefault="00271D2D" w:rsidP="00EC34FC">
            <w:pPr>
              <w:rPr>
                <w:b/>
                <w:bCs/>
              </w:rPr>
            </w:pPr>
          </w:p>
        </w:tc>
        <w:tc>
          <w:tcPr>
            <w:tcW w:w="1134" w:type="dxa"/>
          </w:tcPr>
          <w:p w14:paraId="67F000E8" w14:textId="77777777" w:rsidR="00271D2D" w:rsidRPr="00D00653" w:rsidRDefault="00271D2D" w:rsidP="00EC34FC">
            <w:pPr>
              <w:rPr>
                <w:b/>
                <w:bCs/>
              </w:rPr>
            </w:pPr>
          </w:p>
        </w:tc>
        <w:tc>
          <w:tcPr>
            <w:tcW w:w="1134" w:type="dxa"/>
          </w:tcPr>
          <w:p w14:paraId="7D5FAEFA" w14:textId="77777777" w:rsidR="00271D2D" w:rsidRPr="00D00653" w:rsidRDefault="00271D2D" w:rsidP="00EC34FC">
            <w:pPr>
              <w:rPr>
                <w:b/>
                <w:bCs/>
              </w:rPr>
            </w:pPr>
          </w:p>
        </w:tc>
        <w:tc>
          <w:tcPr>
            <w:tcW w:w="1212" w:type="dxa"/>
          </w:tcPr>
          <w:p w14:paraId="5AC89FD5" w14:textId="77777777" w:rsidR="00271D2D" w:rsidRPr="00D00653" w:rsidRDefault="00271D2D" w:rsidP="00EC34FC">
            <w:pPr>
              <w:rPr>
                <w:b/>
                <w:bCs/>
              </w:rPr>
            </w:pPr>
          </w:p>
        </w:tc>
      </w:tr>
      <w:tr w:rsidR="00271D2D" w14:paraId="368CAE1A" w14:textId="77777777" w:rsidTr="00D00653">
        <w:tc>
          <w:tcPr>
            <w:tcW w:w="4106" w:type="dxa"/>
          </w:tcPr>
          <w:p w14:paraId="66923099" w14:textId="1B2CFFD1" w:rsidR="00271D2D" w:rsidRDefault="00080347" w:rsidP="00EC34FC">
            <w:r>
              <w:t>De voksne interesserer sig for os</w:t>
            </w:r>
          </w:p>
        </w:tc>
        <w:tc>
          <w:tcPr>
            <w:tcW w:w="1134" w:type="dxa"/>
          </w:tcPr>
          <w:p w14:paraId="115F5552" w14:textId="77777777" w:rsidR="00271D2D" w:rsidRDefault="00271D2D" w:rsidP="00EC34FC"/>
        </w:tc>
        <w:tc>
          <w:tcPr>
            <w:tcW w:w="1134" w:type="dxa"/>
          </w:tcPr>
          <w:p w14:paraId="1158E84F" w14:textId="77777777" w:rsidR="00271D2D" w:rsidRDefault="00271D2D" w:rsidP="00EC34FC"/>
        </w:tc>
        <w:tc>
          <w:tcPr>
            <w:tcW w:w="1134" w:type="dxa"/>
          </w:tcPr>
          <w:p w14:paraId="1AD4D70C" w14:textId="77777777" w:rsidR="00271D2D" w:rsidRDefault="00271D2D" w:rsidP="00EC34FC"/>
        </w:tc>
        <w:tc>
          <w:tcPr>
            <w:tcW w:w="1212" w:type="dxa"/>
          </w:tcPr>
          <w:p w14:paraId="724AB19C" w14:textId="77777777" w:rsidR="00271D2D" w:rsidRDefault="00271D2D" w:rsidP="00EC34FC"/>
        </w:tc>
      </w:tr>
      <w:tr w:rsidR="00080347" w14:paraId="54861B11" w14:textId="77777777" w:rsidTr="00D00653">
        <w:tc>
          <w:tcPr>
            <w:tcW w:w="4106" w:type="dxa"/>
          </w:tcPr>
          <w:p w14:paraId="1162C51E" w14:textId="6369DC55" w:rsidR="00080347" w:rsidRDefault="00080347" w:rsidP="00EC34FC">
            <w:r>
              <w:t>De voksne i vores klasse taler pænt til os</w:t>
            </w:r>
          </w:p>
        </w:tc>
        <w:tc>
          <w:tcPr>
            <w:tcW w:w="1134" w:type="dxa"/>
          </w:tcPr>
          <w:p w14:paraId="1530C9AC" w14:textId="77777777" w:rsidR="00080347" w:rsidRDefault="00080347" w:rsidP="00EC34FC"/>
        </w:tc>
        <w:tc>
          <w:tcPr>
            <w:tcW w:w="1134" w:type="dxa"/>
          </w:tcPr>
          <w:p w14:paraId="0BB580B0" w14:textId="77777777" w:rsidR="00080347" w:rsidRDefault="00080347" w:rsidP="00EC34FC"/>
        </w:tc>
        <w:tc>
          <w:tcPr>
            <w:tcW w:w="1134" w:type="dxa"/>
          </w:tcPr>
          <w:p w14:paraId="4D169210" w14:textId="77777777" w:rsidR="00080347" w:rsidRDefault="00080347" w:rsidP="00EC34FC"/>
        </w:tc>
        <w:tc>
          <w:tcPr>
            <w:tcW w:w="1212" w:type="dxa"/>
          </w:tcPr>
          <w:p w14:paraId="75EE5D81" w14:textId="77777777" w:rsidR="00080347" w:rsidRDefault="00080347" w:rsidP="00EC34FC"/>
        </w:tc>
      </w:tr>
      <w:tr w:rsidR="00080347" w14:paraId="642797FC" w14:textId="77777777" w:rsidTr="00D00653">
        <w:tc>
          <w:tcPr>
            <w:tcW w:w="4106" w:type="dxa"/>
          </w:tcPr>
          <w:p w14:paraId="6EA72D9B" w14:textId="59CBA36A" w:rsidR="00080347" w:rsidRDefault="00080347" w:rsidP="00EC34FC">
            <w:r>
              <w:t>Vi taler pænt til de voksne i vores klasse</w:t>
            </w:r>
          </w:p>
        </w:tc>
        <w:tc>
          <w:tcPr>
            <w:tcW w:w="1134" w:type="dxa"/>
          </w:tcPr>
          <w:p w14:paraId="1E8D7BFC" w14:textId="77777777" w:rsidR="00080347" w:rsidRDefault="00080347" w:rsidP="00EC34FC"/>
        </w:tc>
        <w:tc>
          <w:tcPr>
            <w:tcW w:w="1134" w:type="dxa"/>
          </w:tcPr>
          <w:p w14:paraId="34DA42F2" w14:textId="77777777" w:rsidR="00080347" w:rsidRDefault="00080347" w:rsidP="00EC34FC"/>
        </w:tc>
        <w:tc>
          <w:tcPr>
            <w:tcW w:w="1134" w:type="dxa"/>
          </w:tcPr>
          <w:p w14:paraId="344713EF" w14:textId="77777777" w:rsidR="00080347" w:rsidRDefault="00080347" w:rsidP="00EC34FC"/>
        </w:tc>
        <w:tc>
          <w:tcPr>
            <w:tcW w:w="1212" w:type="dxa"/>
          </w:tcPr>
          <w:p w14:paraId="25D47F62" w14:textId="77777777" w:rsidR="00080347" w:rsidRDefault="00080347" w:rsidP="00EC34FC"/>
        </w:tc>
      </w:tr>
      <w:tr w:rsidR="00080347" w:rsidRPr="00D00653" w14:paraId="3D58CC37" w14:textId="77777777" w:rsidTr="00D00653">
        <w:tc>
          <w:tcPr>
            <w:tcW w:w="4106" w:type="dxa"/>
          </w:tcPr>
          <w:p w14:paraId="0D45F502" w14:textId="2F5808E7" w:rsidR="00080347" w:rsidRPr="00D00653" w:rsidRDefault="008574C7" w:rsidP="00EC34FC">
            <w:pPr>
              <w:rPr>
                <w:b/>
                <w:bCs/>
              </w:rPr>
            </w:pPr>
            <w:r w:rsidRPr="00D00653">
              <w:rPr>
                <w:b/>
                <w:bCs/>
              </w:rPr>
              <w:t>Skift og overgange</w:t>
            </w:r>
          </w:p>
        </w:tc>
        <w:tc>
          <w:tcPr>
            <w:tcW w:w="1134" w:type="dxa"/>
          </w:tcPr>
          <w:p w14:paraId="4FD4FBBB" w14:textId="77777777" w:rsidR="00080347" w:rsidRPr="00D00653" w:rsidRDefault="00080347" w:rsidP="00EC34FC">
            <w:pPr>
              <w:rPr>
                <w:b/>
                <w:bCs/>
              </w:rPr>
            </w:pPr>
          </w:p>
        </w:tc>
        <w:tc>
          <w:tcPr>
            <w:tcW w:w="1134" w:type="dxa"/>
          </w:tcPr>
          <w:p w14:paraId="38CA2301" w14:textId="77777777" w:rsidR="00080347" w:rsidRPr="00D00653" w:rsidRDefault="00080347" w:rsidP="00EC34FC">
            <w:pPr>
              <w:rPr>
                <w:b/>
                <w:bCs/>
              </w:rPr>
            </w:pPr>
          </w:p>
        </w:tc>
        <w:tc>
          <w:tcPr>
            <w:tcW w:w="1134" w:type="dxa"/>
          </w:tcPr>
          <w:p w14:paraId="3DADB0AF" w14:textId="77777777" w:rsidR="00080347" w:rsidRPr="00D00653" w:rsidRDefault="00080347" w:rsidP="00EC34FC">
            <w:pPr>
              <w:rPr>
                <w:b/>
                <w:bCs/>
              </w:rPr>
            </w:pPr>
          </w:p>
        </w:tc>
        <w:tc>
          <w:tcPr>
            <w:tcW w:w="1212" w:type="dxa"/>
          </w:tcPr>
          <w:p w14:paraId="4B6002D0" w14:textId="77777777" w:rsidR="00080347" w:rsidRPr="00D00653" w:rsidRDefault="00080347" w:rsidP="00EC34FC">
            <w:pPr>
              <w:rPr>
                <w:b/>
                <w:bCs/>
              </w:rPr>
            </w:pPr>
          </w:p>
        </w:tc>
      </w:tr>
      <w:tr w:rsidR="00080347" w14:paraId="7C54BEFF" w14:textId="77777777" w:rsidTr="00D00653">
        <w:tc>
          <w:tcPr>
            <w:tcW w:w="4106" w:type="dxa"/>
          </w:tcPr>
          <w:p w14:paraId="2AF2D6A9" w14:textId="4D667C24" w:rsidR="00080347" w:rsidRDefault="008574C7" w:rsidP="00EC34FC">
            <w:r>
              <w:t>I vores klasse går det hurtigt med at komme i gang med timerne</w:t>
            </w:r>
          </w:p>
        </w:tc>
        <w:tc>
          <w:tcPr>
            <w:tcW w:w="1134" w:type="dxa"/>
          </w:tcPr>
          <w:p w14:paraId="4121DDE6" w14:textId="77777777" w:rsidR="00080347" w:rsidRDefault="00080347" w:rsidP="00EC34FC"/>
        </w:tc>
        <w:tc>
          <w:tcPr>
            <w:tcW w:w="1134" w:type="dxa"/>
          </w:tcPr>
          <w:p w14:paraId="4B4A857D" w14:textId="77777777" w:rsidR="00080347" w:rsidRDefault="00080347" w:rsidP="00EC34FC"/>
        </w:tc>
        <w:tc>
          <w:tcPr>
            <w:tcW w:w="1134" w:type="dxa"/>
          </w:tcPr>
          <w:p w14:paraId="04EFEA73" w14:textId="77777777" w:rsidR="00080347" w:rsidRDefault="00080347" w:rsidP="00EC34FC"/>
        </w:tc>
        <w:tc>
          <w:tcPr>
            <w:tcW w:w="1212" w:type="dxa"/>
          </w:tcPr>
          <w:p w14:paraId="0301EFAF" w14:textId="77777777" w:rsidR="00080347" w:rsidRDefault="00080347" w:rsidP="00EC34FC"/>
        </w:tc>
      </w:tr>
      <w:tr w:rsidR="00080347" w14:paraId="0EB8A6EA" w14:textId="77777777" w:rsidTr="00D00653">
        <w:tc>
          <w:tcPr>
            <w:tcW w:w="4106" w:type="dxa"/>
          </w:tcPr>
          <w:p w14:paraId="31F14E17" w14:textId="644BC89F" w:rsidR="00080347" w:rsidRDefault="008574C7" w:rsidP="00EC34FC">
            <w:r>
              <w:t>Vi ved hvad vi skal, når der er skift i undervisningen</w:t>
            </w:r>
          </w:p>
        </w:tc>
        <w:tc>
          <w:tcPr>
            <w:tcW w:w="1134" w:type="dxa"/>
          </w:tcPr>
          <w:p w14:paraId="114DA51F" w14:textId="77777777" w:rsidR="00080347" w:rsidRDefault="00080347" w:rsidP="00EC34FC"/>
        </w:tc>
        <w:tc>
          <w:tcPr>
            <w:tcW w:w="1134" w:type="dxa"/>
          </w:tcPr>
          <w:p w14:paraId="6AC444CA" w14:textId="77777777" w:rsidR="00080347" w:rsidRDefault="00080347" w:rsidP="00EC34FC"/>
        </w:tc>
        <w:tc>
          <w:tcPr>
            <w:tcW w:w="1134" w:type="dxa"/>
          </w:tcPr>
          <w:p w14:paraId="068FF1DF" w14:textId="77777777" w:rsidR="00080347" w:rsidRDefault="00080347" w:rsidP="00EC34FC"/>
        </w:tc>
        <w:tc>
          <w:tcPr>
            <w:tcW w:w="1212" w:type="dxa"/>
          </w:tcPr>
          <w:p w14:paraId="5B3EAE7C" w14:textId="77777777" w:rsidR="00080347" w:rsidRDefault="00080347" w:rsidP="00EC34FC"/>
        </w:tc>
      </w:tr>
      <w:tr w:rsidR="00080347" w14:paraId="2E69E9B5" w14:textId="77777777" w:rsidTr="00D00653">
        <w:tc>
          <w:tcPr>
            <w:tcW w:w="4106" w:type="dxa"/>
          </w:tcPr>
          <w:p w14:paraId="4B7FFD67" w14:textId="60F0800B" w:rsidR="00080347" w:rsidRDefault="008574C7" w:rsidP="00EC34FC">
            <w:r>
              <w:t>I vores klasse er der trygt at være, når der er skift mellem lærere</w:t>
            </w:r>
          </w:p>
        </w:tc>
        <w:tc>
          <w:tcPr>
            <w:tcW w:w="1134" w:type="dxa"/>
          </w:tcPr>
          <w:p w14:paraId="082928E6" w14:textId="77777777" w:rsidR="00080347" w:rsidRDefault="00080347" w:rsidP="00EC34FC"/>
        </w:tc>
        <w:tc>
          <w:tcPr>
            <w:tcW w:w="1134" w:type="dxa"/>
          </w:tcPr>
          <w:p w14:paraId="2E12A6D2" w14:textId="77777777" w:rsidR="00080347" w:rsidRDefault="00080347" w:rsidP="00EC34FC"/>
        </w:tc>
        <w:tc>
          <w:tcPr>
            <w:tcW w:w="1134" w:type="dxa"/>
          </w:tcPr>
          <w:p w14:paraId="1C9680A9" w14:textId="77777777" w:rsidR="00080347" w:rsidRDefault="00080347" w:rsidP="00EC34FC"/>
        </w:tc>
        <w:tc>
          <w:tcPr>
            <w:tcW w:w="1212" w:type="dxa"/>
          </w:tcPr>
          <w:p w14:paraId="54D299FA" w14:textId="77777777" w:rsidR="00080347" w:rsidRDefault="00080347" w:rsidP="00EC34FC"/>
        </w:tc>
      </w:tr>
      <w:tr w:rsidR="00080347" w:rsidRPr="00D00653" w14:paraId="7BD5889F" w14:textId="77777777" w:rsidTr="00D00653">
        <w:tc>
          <w:tcPr>
            <w:tcW w:w="4106" w:type="dxa"/>
          </w:tcPr>
          <w:p w14:paraId="65B3D20C" w14:textId="18F347BC" w:rsidR="00080347" w:rsidRPr="00D00653" w:rsidRDefault="008574C7" w:rsidP="00EC34FC">
            <w:pPr>
              <w:rPr>
                <w:b/>
                <w:bCs/>
              </w:rPr>
            </w:pPr>
            <w:r w:rsidRPr="00D00653">
              <w:rPr>
                <w:b/>
                <w:bCs/>
              </w:rPr>
              <w:t>Fortællinger om klassen</w:t>
            </w:r>
          </w:p>
        </w:tc>
        <w:tc>
          <w:tcPr>
            <w:tcW w:w="1134" w:type="dxa"/>
          </w:tcPr>
          <w:p w14:paraId="3E8E00E8" w14:textId="77777777" w:rsidR="00080347" w:rsidRPr="00D00653" w:rsidRDefault="00080347" w:rsidP="00EC34FC">
            <w:pPr>
              <w:rPr>
                <w:b/>
                <w:bCs/>
              </w:rPr>
            </w:pPr>
          </w:p>
        </w:tc>
        <w:tc>
          <w:tcPr>
            <w:tcW w:w="1134" w:type="dxa"/>
          </w:tcPr>
          <w:p w14:paraId="68C5A95B" w14:textId="77777777" w:rsidR="00080347" w:rsidRPr="00D00653" w:rsidRDefault="00080347" w:rsidP="00EC34FC">
            <w:pPr>
              <w:rPr>
                <w:b/>
                <w:bCs/>
              </w:rPr>
            </w:pPr>
          </w:p>
        </w:tc>
        <w:tc>
          <w:tcPr>
            <w:tcW w:w="1134" w:type="dxa"/>
          </w:tcPr>
          <w:p w14:paraId="01FF098A" w14:textId="77777777" w:rsidR="00080347" w:rsidRPr="00D00653" w:rsidRDefault="00080347" w:rsidP="00EC34FC">
            <w:pPr>
              <w:rPr>
                <w:b/>
                <w:bCs/>
              </w:rPr>
            </w:pPr>
          </w:p>
        </w:tc>
        <w:tc>
          <w:tcPr>
            <w:tcW w:w="1212" w:type="dxa"/>
          </w:tcPr>
          <w:p w14:paraId="301DA1D0" w14:textId="77777777" w:rsidR="00080347" w:rsidRPr="00D00653" w:rsidRDefault="00080347" w:rsidP="00EC34FC">
            <w:pPr>
              <w:rPr>
                <w:b/>
                <w:bCs/>
              </w:rPr>
            </w:pPr>
          </w:p>
        </w:tc>
      </w:tr>
      <w:tr w:rsidR="008574C7" w14:paraId="0D71315B" w14:textId="77777777" w:rsidTr="00D00653">
        <w:tc>
          <w:tcPr>
            <w:tcW w:w="4106" w:type="dxa"/>
          </w:tcPr>
          <w:p w14:paraId="1D02163A" w14:textId="3818124C" w:rsidR="008574C7" w:rsidRDefault="008574C7" w:rsidP="00EC34FC">
            <w:r>
              <w:t>Vi omtaler klassen positivt, når vi taler med andre</w:t>
            </w:r>
          </w:p>
        </w:tc>
        <w:tc>
          <w:tcPr>
            <w:tcW w:w="1134" w:type="dxa"/>
          </w:tcPr>
          <w:p w14:paraId="741B83BD" w14:textId="77777777" w:rsidR="008574C7" w:rsidRDefault="008574C7" w:rsidP="00EC34FC"/>
        </w:tc>
        <w:tc>
          <w:tcPr>
            <w:tcW w:w="1134" w:type="dxa"/>
          </w:tcPr>
          <w:p w14:paraId="5E99CD3D" w14:textId="77777777" w:rsidR="008574C7" w:rsidRDefault="008574C7" w:rsidP="00EC34FC"/>
        </w:tc>
        <w:tc>
          <w:tcPr>
            <w:tcW w:w="1134" w:type="dxa"/>
          </w:tcPr>
          <w:p w14:paraId="4D63866F" w14:textId="77777777" w:rsidR="008574C7" w:rsidRDefault="008574C7" w:rsidP="00EC34FC"/>
        </w:tc>
        <w:tc>
          <w:tcPr>
            <w:tcW w:w="1212" w:type="dxa"/>
          </w:tcPr>
          <w:p w14:paraId="7E293207" w14:textId="77777777" w:rsidR="008574C7" w:rsidRDefault="008574C7" w:rsidP="00EC34FC"/>
        </w:tc>
      </w:tr>
      <w:tr w:rsidR="008574C7" w14:paraId="1B19E5C0" w14:textId="77777777" w:rsidTr="00D00653">
        <w:tc>
          <w:tcPr>
            <w:tcW w:w="4106" w:type="dxa"/>
          </w:tcPr>
          <w:p w14:paraId="68B0433F" w14:textId="1BD0E57A" w:rsidR="008574C7" w:rsidRDefault="008574C7" w:rsidP="00EC34FC">
            <w:r>
              <w:t>De voksne på skolen taler positivt om vores klasse</w:t>
            </w:r>
          </w:p>
        </w:tc>
        <w:tc>
          <w:tcPr>
            <w:tcW w:w="1134" w:type="dxa"/>
          </w:tcPr>
          <w:p w14:paraId="4D10BB5A" w14:textId="77777777" w:rsidR="008574C7" w:rsidRDefault="008574C7" w:rsidP="00EC34FC"/>
        </w:tc>
        <w:tc>
          <w:tcPr>
            <w:tcW w:w="1134" w:type="dxa"/>
          </w:tcPr>
          <w:p w14:paraId="15F04204" w14:textId="77777777" w:rsidR="008574C7" w:rsidRDefault="008574C7" w:rsidP="00EC34FC"/>
        </w:tc>
        <w:tc>
          <w:tcPr>
            <w:tcW w:w="1134" w:type="dxa"/>
          </w:tcPr>
          <w:p w14:paraId="3D215085" w14:textId="77777777" w:rsidR="008574C7" w:rsidRDefault="008574C7" w:rsidP="00EC34FC"/>
        </w:tc>
        <w:tc>
          <w:tcPr>
            <w:tcW w:w="1212" w:type="dxa"/>
          </w:tcPr>
          <w:p w14:paraId="421AD994" w14:textId="77777777" w:rsidR="008574C7" w:rsidRDefault="008574C7" w:rsidP="00EC34FC"/>
        </w:tc>
      </w:tr>
      <w:tr w:rsidR="008574C7" w14:paraId="37650E0F" w14:textId="77777777" w:rsidTr="00D00653">
        <w:tc>
          <w:tcPr>
            <w:tcW w:w="4106" w:type="dxa"/>
          </w:tcPr>
          <w:p w14:paraId="0A31DA3C" w14:textId="106B355F" w:rsidR="008574C7" w:rsidRDefault="008574C7" w:rsidP="00EC34FC">
            <w:r>
              <w:t>De voksne derhjemme taler positivt om vores klasse</w:t>
            </w:r>
          </w:p>
        </w:tc>
        <w:tc>
          <w:tcPr>
            <w:tcW w:w="1134" w:type="dxa"/>
          </w:tcPr>
          <w:p w14:paraId="358DF807" w14:textId="77777777" w:rsidR="008574C7" w:rsidRDefault="008574C7" w:rsidP="00EC34FC"/>
        </w:tc>
        <w:tc>
          <w:tcPr>
            <w:tcW w:w="1134" w:type="dxa"/>
          </w:tcPr>
          <w:p w14:paraId="22710248" w14:textId="77777777" w:rsidR="008574C7" w:rsidRDefault="008574C7" w:rsidP="00EC34FC"/>
        </w:tc>
        <w:tc>
          <w:tcPr>
            <w:tcW w:w="1134" w:type="dxa"/>
          </w:tcPr>
          <w:p w14:paraId="6471408C" w14:textId="77777777" w:rsidR="008574C7" w:rsidRDefault="008574C7" w:rsidP="00EC34FC"/>
        </w:tc>
        <w:tc>
          <w:tcPr>
            <w:tcW w:w="1212" w:type="dxa"/>
          </w:tcPr>
          <w:p w14:paraId="67C62422" w14:textId="77777777" w:rsidR="008574C7" w:rsidRDefault="008574C7" w:rsidP="00EC34FC"/>
        </w:tc>
      </w:tr>
    </w:tbl>
    <w:p w14:paraId="3A9084C8" w14:textId="77777777" w:rsidR="00271D2D" w:rsidRPr="00EC34FC" w:rsidRDefault="00271D2D" w:rsidP="00EC34FC"/>
    <w:p w14:paraId="3F503D82" w14:textId="2105816A" w:rsidR="00EC34FC" w:rsidRDefault="00EC34FC" w:rsidP="00D00653"/>
    <w:sectPr w:rsidR="00EC34FC" w:rsidSect="00CB3B27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2381" w:right="1588" w:bottom="1588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15C19" w14:textId="77777777" w:rsidR="00607279" w:rsidRDefault="00607279" w:rsidP="004771FA">
      <w:pPr>
        <w:spacing w:line="240" w:lineRule="auto"/>
      </w:pPr>
      <w:r>
        <w:separator/>
      </w:r>
    </w:p>
  </w:endnote>
  <w:endnote w:type="continuationSeparator" w:id="0">
    <w:p w14:paraId="53894508" w14:textId="77777777" w:rsidR="00607279" w:rsidRDefault="00607279" w:rsidP="004771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leo">
    <w:panose1 w:val="00000500000000000000"/>
    <w:charset w:val="00"/>
    <w:family w:val="auto"/>
    <w:pitch w:val="variable"/>
    <w:sig w:usb0="00000007" w:usb1="00000000" w:usb2="00000000" w:usb3="00000000" w:csb0="00000083" w:csb1="00000000"/>
  </w:font>
  <w:font w:name="Aleo regular">
    <w:altName w:val="Cambria"/>
    <w:panose1 w:val="00000000000000000000"/>
    <w:charset w:val="00"/>
    <w:family w:val="roman"/>
    <w:notTrueType/>
    <w:pitch w:val="default"/>
  </w:font>
  <w:font w:name="Montserrat Bold">
    <w:panose1 w:val="00000000000000000000"/>
    <w:charset w:val="00"/>
    <w:family w:val="roman"/>
    <w:notTrueType/>
    <w:pitch w:val="default"/>
  </w:font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ImaginaryFriend BB">
    <w:altName w:val="ImaginaryFriend BB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45A2A" w14:textId="77777777" w:rsidR="00B85469" w:rsidRDefault="00B85469">
    <w:pPr>
      <w:pStyle w:val="Sidefod"/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4251391" wp14:editId="7D6C9B6E">
              <wp:simplePos x="0" y="0"/>
              <wp:positionH relativeFrom="page">
                <wp:posOffset>6049010</wp:posOffset>
              </wp:positionH>
              <wp:positionV relativeFrom="page">
                <wp:posOffset>10106660</wp:posOffset>
              </wp:positionV>
              <wp:extent cx="482760" cy="122040"/>
              <wp:effectExtent l="0" t="0" r="0" b="0"/>
              <wp:wrapNone/>
              <wp:docPr id="7" name="Tekstfelt 7" descr="Decorative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0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2760" cy="12204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762945B" w14:textId="3C6C4FCF" w:rsidR="00B85469" w:rsidRPr="008C2D55" w:rsidRDefault="00B85469" w:rsidP="00B85469">
                          <w:pPr>
                            <w:spacing w:line="140" w:lineRule="atLeast"/>
                            <w:jc w:val="right"/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</w:pP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instrText>PAGE  \* Arabic  \* MERGEFORMAT</w:instrTex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43540A">
                            <w:rPr>
                              <w:rFonts w:ascii="Montserrat Medium" w:hAnsi="Montserrat Medium"/>
                              <w:noProof/>
                              <w:sz w:val="14"/>
                              <w:szCs w:val="14"/>
                            </w:rPr>
                            <w:t>6</w: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end"/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t>/</w: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instrText>NUMPAGES  \* Arabic  \* MERGEFORMAT</w:instrTex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43540A">
                            <w:rPr>
                              <w:rFonts w:ascii="Montserrat Medium" w:hAnsi="Montserrat Medium"/>
                              <w:noProof/>
                              <w:sz w:val="14"/>
                              <w:szCs w:val="14"/>
                            </w:rPr>
                            <w:t>6</w: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251391" id="_x0000_t202" coordsize="21600,21600" o:spt="202" path="m,l,21600r21600,l21600,xe">
              <v:stroke joinstyle="miter"/>
              <v:path gradientshapeok="t" o:connecttype="rect"/>
            </v:shapetype>
            <v:shape id="Tekstfelt 7" o:spid="_x0000_s1026" type="#_x0000_t202" alt="Decorative" style="position:absolute;margin-left:476.3pt;margin-top:795.8pt;width:38pt;height:9.6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" fillcolor="white [3201]" stroked="f" strokeweight=".5pt">
              <v:textbox inset="0,0,0,0">
                <w:txbxContent>
                  <w:p w14:paraId="1762945B" w14:textId="3C6C4FCF" w:rsidR="00B85469" w:rsidRPr="008C2D55" w:rsidRDefault="00B85469" w:rsidP="00B85469">
                    <w:pPr>
                      <w:spacing w:line="140" w:lineRule="atLeast"/>
                      <w:jc w:val="right"/>
                      <w:rPr>
                        <w:rFonts w:ascii="Montserrat Medium" w:hAnsi="Montserrat Medium"/>
                        <w:sz w:val="14"/>
                        <w:szCs w:val="14"/>
                      </w:rPr>
                    </w:pP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begin"/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instrText>PAGE  \* Arabic  \* MERGEFORMAT</w:instrTex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separate"/>
                    </w:r>
                    <w:r w:rsidR="0043540A">
                      <w:rPr>
                        <w:rFonts w:ascii="Montserrat Medium" w:hAnsi="Montserrat Medium"/>
                        <w:noProof/>
                        <w:sz w:val="14"/>
                        <w:szCs w:val="14"/>
                      </w:rPr>
                      <w:t>6</w: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end"/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Montserrat Medium" w:hAnsi="Montserrat Medium"/>
                        <w:sz w:val="14"/>
                        <w:szCs w:val="14"/>
                      </w:rPr>
                      <w:t>/</w: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t xml:space="preserve"> </w: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begin"/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instrText>NUMPAGES  \* Arabic  \* MERGEFORMAT</w:instrTex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separate"/>
                    </w:r>
                    <w:r w:rsidR="0043540A">
                      <w:rPr>
                        <w:rFonts w:ascii="Montserrat Medium" w:hAnsi="Montserrat Medium"/>
                        <w:noProof/>
                        <w:sz w:val="14"/>
                        <w:szCs w:val="14"/>
                      </w:rPr>
                      <w:t>6</w: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95482" w14:textId="77777777" w:rsidR="00AD61E0" w:rsidRDefault="008C2D55">
    <w:pPr>
      <w:pStyle w:val="Sidefod"/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4943B90" wp14:editId="45BDA4A8">
              <wp:simplePos x="0" y="0"/>
              <wp:positionH relativeFrom="margin">
                <wp:align>right</wp:align>
              </wp:positionH>
              <wp:positionV relativeFrom="paragraph">
                <wp:posOffset>-27249</wp:posOffset>
              </wp:positionV>
              <wp:extent cx="482600" cy="123037"/>
              <wp:effectExtent l="0" t="0" r="0" b="0"/>
              <wp:wrapNone/>
              <wp:docPr id="5" name="Tekstfelt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2600" cy="123037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C09CC79" w14:textId="77777777" w:rsidR="00AD61E0" w:rsidRPr="008C2D55" w:rsidRDefault="008C2D55" w:rsidP="008C2D55">
                          <w:pPr>
                            <w:spacing w:line="140" w:lineRule="atLeast"/>
                            <w:jc w:val="right"/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</w:pP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instrText>PAGE  \* Arabic  \* MERGEFORMAT</w:instrTex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separate"/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t>1</w: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end"/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t>/</w: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instrText>NUMPAGES  \* Arabic  \* MERGEFORMAT</w:instrTex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6360A3">
                            <w:rPr>
                              <w:rFonts w:ascii="Montserrat Medium" w:hAnsi="Montserrat Medium"/>
                              <w:noProof/>
                              <w:sz w:val="14"/>
                              <w:szCs w:val="14"/>
                            </w:rPr>
                            <w:t>1</w: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943B90" id="_x0000_t202" coordsize="21600,21600" o:spt="202" path="m,l,21600r21600,l21600,xe">
              <v:stroke joinstyle="miter"/>
              <v:path gradientshapeok="t" o:connecttype="rect"/>
            </v:shapetype>
            <v:shape id="Tekstfelt 5" o:spid="_x0000_s1027" type="#_x0000_t202" style="position:absolute;margin-left:-13.2pt;margin-top:-2.15pt;width:38pt;height:9.7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" fillcolor="white [3201]" stroked="f" strokeweight=".5pt">
              <v:textbox inset="0,0,0,0">
                <w:txbxContent>
                  <w:p w14:paraId="6C09CC79" w14:textId="77777777" w:rsidR="00AD61E0" w:rsidRPr="008C2D55" w:rsidRDefault="008C2D55" w:rsidP="008C2D55">
                    <w:pPr>
                      <w:spacing w:line="140" w:lineRule="atLeast"/>
                      <w:jc w:val="right"/>
                      <w:rPr>
                        <w:rFonts w:ascii="Montserrat Medium" w:hAnsi="Montserrat Medium"/>
                        <w:sz w:val="14"/>
                        <w:szCs w:val="14"/>
                      </w:rPr>
                    </w:pP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begin"/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instrText>PAGE  \* Arabic  \* MERGEFORMAT</w:instrTex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separate"/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t>1</w: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end"/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Montserrat Medium" w:hAnsi="Montserrat Medium"/>
                        <w:sz w:val="14"/>
                        <w:szCs w:val="14"/>
                      </w:rPr>
                      <w:t>/</w: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t xml:space="preserve"> </w: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begin"/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instrText>NUMPAGES  \* Arabic  \* MERGEFORMAT</w:instrTex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separate"/>
                    </w:r>
                    <w:r w:rsidR="006360A3">
                      <w:rPr>
                        <w:rFonts w:ascii="Montserrat Medium" w:hAnsi="Montserrat Medium"/>
                        <w:noProof/>
                        <w:sz w:val="14"/>
                        <w:szCs w:val="14"/>
                      </w:rPr>
                      <w:t>1</w: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8DA21" w14:textId="77777777" w:rsidR="00607279" w:rsidRDefault="00607279" w:rsidP="004771FA">
      <w:pPr>
        <w:spacing w:line="240" w:lineRule="auto"/>
      </w:pPr>
      <w:r>
        <w:separator/>
      </w:r>
    </w:p>
  </w:footnote>
  <w:footnote w:type="continuationSeparator" w:id="0">
    <w:p w14:paraId="62DB7872" w14:textId="77777777" w:rsidR="00607279" w:rsidRDefault="00607279" w:rsidP="004771F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F9D8A" w14:textId="77777777" w:rsidR="004771FA" w:rsidRDefault="004771FA">
    <w:pPr>
      <w:pStyle w:val="Sidehoved"/>
    </w:pPr>
    <w:r w:rsidRPr="006B569E">
      <w:rPr>
        <w:noProof/>
        <w:lang w:eastAsia="da-DK"/>
      </w:rPr>
      <w:drawing>
        <wp:anchor distT="0" distB="0" distL="114300" distR="114300" simplePos="0" relativeHeight="251658240" behindDoc="0" locked="1" layoutInCell="1" allowOverlap="1" wp14:anchorId="1F24E301" wp14:editId="6525546F">
          <wp:simplePos x="0" y="0"/>
          <wp:positionH relativeFrom="page">
            <wp:posOffset>1005840</wp:posOffset>
          </wp:positionH>
          <wp:positionV relativeFrom="page">
            <wp:posOffset>502920</wp:posOffset>
          </wp:positionV>
          <wp:extent cx="1390015" cy="503555"/>
          <wp:effectExtent l="0" t="0" r="635" b="0"/>
          <wp:wrapNone/>
          <wp:docPr id="4" name="Billede 2" descr="Decorative">
            <a:extLst xmlns:a="http://schemas.openxmlformats.org/drawingml/2006/main">
              <a:ext uri="{FF2B5EF4-FFF2-40B4-BE49-F238E27FC236}">
                <a16:creationId xmlns:a16="http://schemas.microsoft.com/office/drawing/2014/main" id="{A8509602-F919-46F5-B878-B6FC9B365743}"/>
              </a:ext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illede 2" descr="Decorative">
                    <a:extLst>
                      <a:ext uri="{FF2B5EF4-FFF2-40B4-BE49-F238E27FC236}">
                        <a16:creationId xmlns:a16="http://schemas.microsoft.com/office/drawing/2014/main" id="{A8509602-F919-46F5-B878-B6FC9B365743}"/>
                      </a:ex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0015" cy="5035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A1786" w14:textId="77777777" w:rsidR="004771FA" w:rsidRDefault="004771FA">
    <w:pPr>
      <w:pStyle w:val="Sidehoved"/>
    </w:pPr>
    <w:r w:rsidRPr="006B569E">
      <w:rPr>
        <w:noProof/>
        <w:lang w:eastAsia="da-DK"/>
      </w:rPr>
      <w:drawing>
        <wp:anchor distT="0" distB="0" distL="114300" distR="114300" simplePos="0" relativeHeight="251660288" behindDoc="0" locked="1" layoutInCell="1" allowOverlap="1" wp14:anchorId="4A93D188" wp14:editId="23DA30F0">
          <wp:simplePos x="0" y="0"/>
          <wp:positionH relativeFrom="page">
            <wp:posOffset>1008380</wp:posOffset>
          </wp:positionH>
          <wp:positionV relativeFrom="page">
            <wp:posOffset>504190</wp:posOffset>
          </wp:positionV>
          <wp:extent cx="1389600" cy="504000"/>
          <wp:effectExtent l="0" t="0" r="1270" b="0"/>
          <wp:wrapNone/>
          <wp:docPr id="6" name="Billede 2" descr="Logo Roskilde Kommune">
            <a:extLst xmlns:a="http://schemas.openxmlformats.org/drawingml/2006/main">
              <a:ext uri="{FF2B5EF4-FFF2-40B4-BE49-F238E27FC236}">
                <a16:creationId xmlns:a16="http://schemas.microsoft.com/office/drawing/2014/main" id="{A8509602-F919-46F5-B878-B6FC9B36574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lede 2" descr="Logo Roskilde Kommune">
                    <a:extLst>
                      <a:ext uri="{FF2B5EF4-FFF2-40B4-BE49-F238E27FC236}">
                        <a16:creationId xmlns:a16="http://schemas.microsoft.com/office/drawing/2014/main" id="{A8509602-F919-46F5-B878-B6FC9B36574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9600" cy="50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E3CAB"/>
    <w:multiLevelType w:val="hybridMultilevel"/>
    <w:tmpl w:val="48BE1B1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6509D"/>
    <w:multiLevelType w:val="hybridMultilevel"/>
    <w:tmpl w:val="A9D871F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990DA9"/>
    <w:multiLevelType w:val="hybridMultilevel"/>
    <w:tmpl w:val="5D5059F8"/>
    <w:lvl w:ilvl="0" w:tplc="587AA6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5F4DEA"/>
    <w:multiLevelType w:val="hybridMultilevel"/>
    <w:tmpl w:val="91281B0C"/>
    <w:lvl w:ilvl="0" w:tplc="587AA6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8175F"/>
    <w:multiLevelType w:val="multilevel"/>
    <w:tmpl w:val="999A3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39FE07F3"/>
    <w:multiLevelType w:val="hybridMultilevel"/>
    <w:tmpl w:val="4004556E"/>
    <w:lvl w:ilvl="0" w:tplc="587AA6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040C89"/>
    <w:multiLevelType w:val="hybridMultilevel"/>
    <w:tmpl w:val="27AEBEA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533865"/>
    <w:multiLevelType w:val="hybridMultilevel"/>
    <w:tmpl w:val="77B8623E"/>
    <w:lvl w:ilvl="0" w:tplc="587AA6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4732C7"/>
    <w:multiLevelType w:val="hybridMultilevel"/>
    <w:tmpl w:val="68864BE4"/>
    <w:lvl w:ilvl="0" w:tplc="587AA6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63242F"/>
    <w:multiLevelType w:val="hybridMultilevel"/>
    <w:tmpl w:val="8C3080C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362C43"/>
    <w:multiLevelType w:val="hybridMultilevel"/>
    <w:tmpl w:val="6F9C482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D55FD8"/>
    <w:multiLevelType w:val="hybridMultilevel"/>
    <w:tmpl w:val="3328EC8C"/>
    <w:lvl w:ilvl="0" w:tplc="587AA6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4E0458"/>
    <w:multiLevelType w:val="hybridMultilevel"/>
    <w:tmpl w:val="C664694A"/>
    <w:lvl w:ilvl="0" w:tplc="587AA6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D360E9"/>
    <w:multiLevelType w:val="multilevel"/>
    <w:tmpl w:val="F1E69554"/>
    <w:lvl w:ilvl="0">
      <w:start w:val="1"/>
      <w:numFmt w:val="decimal"/>
      <w:isLgl/>
      <w:lvlText w:val="%1."/>
      <w:lvlJc w:val="left"/>
      <w:pPr>
        <w:tabs>
          <w:tab w:val="num" w:pos="907"/>
        </w:tabs>
        <w:ind w:left="907" w:hanging="907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907"/>
        </w:tabs>
        <w:ind w:left="907" w:hanging="907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475"/>
        </w:tabs>
        <w:ind w:left="1475" w:hanging="907"/>
      </w:pPr>
      <w:rPr>
        <w:rFonts w:cs="Times New Roman"/>
      </w:rPr>
    </w:lvl>
    <w:lvl w:ilvl="3">
      <w:start w:val="1"/>
      <w:numFmt w:val="decimal"/>
      <w:isLgl/>
      <w:lvlText w:val="%4"/>
      <w:lvlJc w:val="right"/>
      <w:pPr>
        <w:tabs>
          <w:tab w:val="num" w:pos="907"/>
        </w:tabs>
        <w:ind w:left="907" w:hanging="340"/>
      </w:pPr>
      <w:rPr>
        <w:rFonts w:ascii="Garamond" w:hAnsi="Garamond" w:cs="Times New Roman" w:hint="default"/>
        <w:b/>
        <w:i/>
        <w:sz w:val="20"/>
        <w:szCs w:val="20"/>
      </w:rPr>
    </w:lvl>
    <w:lvl w:ilvl="4">
      <w:start w:val="1"/>
      <w:numFmt w:val="decimal"/>
      <w:isLgl/>
      <w:lvlText w:val="%4.%5"/>
      <w:lvlJc w:val="right"/>
      <w:pPr>
        <w:tabs>
          <w:tab w:val="num" w:pos="907"/>
        </w:tabs>
        <w:ind w:left="907" w:hanging="340"/>
      </w:pPr>
      <w:rPr>
        <w:rFonts w:ascii="Garamond" w:hAnsi="Garamond" w:cs="Times New Roman" w:hint="default"/>
        <w:b/>
        <w:i/>
        <w:sz w:val="28"/>
      </w:rPr>
    </w:lvl>
    <w:lvl w:ilvl="5">
      <w:start w:val="1"/>
      <w:numFmt w:val="decimal"/>
      <w:isLgl/>
      <w:lvlText w:val=".%6"/>
      <w:lvlJc w:val="left"/>
      <w:pPr>
        <w:tabs>
          <w:tab w:val="num" w:pos="907"/>
        </w:tabs>
        <w:ind w:left="1304" w:hanging="397"/>
      </w:pPr>
      <w:rPr>
        <w:rFonts w:ascii="Garamond" w:hAnsi="Garamond" w:cs="Times New Roman" w:hint="default"/>
        <w:b/>
        <w:i w:val="0"/>
        <w:sz w:val="22"/>
      </w:rPr>
    </w:lvl>
    <w:lvl w:ilvl="6">
      <w:start w:val="1"/>
      <w:numFmt w:val="decimal"/>
      <w:isLgl/>
      <w:lvlText w:val=".%6.%7"/>
      <w:lvlJc w:val="left"/>
      <w:pPr>
        <w:tabs>
          <w:tab w:val="num" w:pos="907"/>
        </w:tabs>
        <w:ind w:left="1304" w:hanging="397"/>
      </w:pPr>
      <w:rPr>
        <w:rFonts w:ascii="Garamond" w:hAnsi="Garamond" w:cs="Times New Roman" w:hint="default"/>
        <w:b/>
        <w:i w:val="0"/>
        <w:sz w:val="22"/>
      </w:rPr>
    </w:lvl>
    <w:lvl w:ilvl="7">
      <w:start w:val="1"/>
      <w:numFmt w:val="decimal"/>
      <w:isLgl/>
      <w:lvlText w:val=".%8"/>
      <w:lvlJc w:val="left"/>
      <w:pPr>
        <w:tabs>
          <w:tab w:val="num" w:pos="1701"/>
        </w:tabs>
        <w:ind w:left="1701" w:hanging="397"/>
      </w:pPr>
      <w:rPr>
        <w:rFonts w:ascii="Garamond" w:hAnsi="Garamond" w:cs="Times New Roman" w:hint="default"/>
        <w:b/>
        <w:i w:val="0"/>
        <w:sz w:val="20"/>
      </w:rPr>
    </w:lvl>
    <w:lvl w:ilvl="8">
      <w:start w:val="1"/>
      <w:numFmt w:val="decimal"/>
      <w:isLgl/>
      <w:lvlText w:val="%8.%9"/>
      <w:lvlJc w:val="left"/>
      <w:pPr>
        <w:tabs>
          <w:tab w:val="num" w:pos="1701"/>
        </w:tabs>
        <w:ind w:left="1701" w:hanging="397"/>
      </w:pPr>
      <w:rPr>
        <w:rFonts w:ascii="Garamond" w:hAnsi="Garamond" w:cs="Times New Roman" w:hint="default"/>
        <w:b/>
        <w:i/>
        <w:sz w:val="20"/>
      </w:rPr>
    </w:lvl>
  </w:abstractNum>
  <w:abstractNum w:abstractNumId="14" w15:restartNumberingAfterBreak="0">
    <w:nsid w:val="6F4F7FE5"/>
    <w:multiLevelType w:val="hybridMultilevel"/>
    <w:tmpl w:val="E4A401AA"/>
    <w:lvl w:ilvl="0" w:tplc="587AA6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282EDE"/>
    <w:multiLevelType w:val="hybridMultilevel"/>
    <w:tmpl w:val="81784B5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DB34E6"/>
    <w:multiLevelType w:val="hybridMultilevel"/>
    <w:tmpl w:val="29D2CC9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9487216">
    <w:abstractNumId w:val="13"/>
  </w:num>
  <w:num w:numId="2" w16cid:durableId="1628781781">
    <w:abstractNumId w:val="4"/>
  </w:num>
  <w:num w:numId="3" w16cid:durableId="5519327">
    <w:abstractNumId w:val="9"/>
  </w:num>
  <w:num w:numId="4" w16cid:durableId="1179008261">
    <w:abstractNumId w:val="16"/>
  </w:num>
  <w:num w:numId="5" w16cid:durableId="226888333">
    <w:abstractNumId w:val="10"/>
  </w:num>
  <w:num w:numId="6" w16cid:durableId="1586919304">
    <w:abstractNumId w:val="0"/>
  </w:num>
  <w:num w:numId="7" w16cid:durableId="9770394">
    <w:abstractNumId w:val="15"/>
  </w:num>
  <w:num w:numId="8" w16cid:durableId="1765490408">
    <w:abstractNumId w:val="1"/>
  </w:num>
  <w:num w:numId="9" w16cid:durableId="1943756046">
    <w:abstractNumId w:val="14"/>
  </w:num>
  <w:num w:numId="10" w16cid:durableId="545726202">
    <w:abstractNumId w:val="8"/>
  </w:num>
  <w:num w:numId="11" w16cid:durableId="1949312171">
    <w:abstractNumId w:val="5"/>
  </w:num>
  <w:num w:numId="12" w16cid:durableId="1905799995">
    <w:abstractNumId w:val="12"/>
  </w:num>
  <w:num w:numId="13" w16cid:durableId="498430378">
    <w:abstractNumId w:val="11"/>
  </w:num>
  <w:num w:numId="14" w16cid:durableId="102307899">
    <w:abstractNumId w:val="7"/>
  </w:num>
  <w:num w:numId="15" w16cid:durableId="962422686">
    <w:abstractNumId w:val="3"/>
  </w:num>
  <w:num w:numId="16" w16cid:durableId="1178153915">
    <w:abstractNumId w:val="2"/>
  </w:num>
  <w:num w:numId="17" w16cid:durableId="15263589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DocumentCreation" w:val="jdVW2FK8uI0YHzTHPTEY1w=="/>
    <w:docVar w:name="Encrypted_CloudStatistics_StoryID" w:val="QelXz09vWuOftrPxwyKhRz8c++DXTZISCMO8cmrLqzMhl9zfxD6htCIw5n4UFQ2x"/>
  </w:docVars>
  <w:rsids>
    <w:rsidRoot w:val="006360A3"/>
    <w:rsid w:val="00026806"/>
    <w:rsid w:val="00031587"/>
    <w:rsid w:val="000775FF"/>
    <w:rsid w:val="00080347"/>
    <w:rsid w:val="00082CF5"/>
    <w:rsid w:val="00090727"/>
    <w:rsid w:val="000C705E"/>
    <w:rsid w:val="000E0729"/>
    <w:rsid w:val="000E35AE"/>
    <w:rsid w:val="000F1E0E"/>
    <w:rsid w:val="000F2D98"/>
    <w:rsid w:val="000F3F97"/>
    <w:rsid w:val="00105209"/>
    <w:rsid w:val="00136BB0"/>
    <w:rsid w:val="00163745"/>
    <w:rsid w:val="001847DD"/>
    <w:rsid w:val="001C467A"/>
    <w:rsid w:val="001E145F"/>
    <w:rsid w:val="00204971"/>
    <w:rsid w:val="0021726A"/>
    <w:rsid w:val="00221866"/>
    <w:rsid w:val="00222D7E"/>
    <w:rsid w:val="002422BF"/>
    <w:rsid w:val="0025128F"/>
    <w:rsid w:val="002646AB"/>
    <w:rsid w:val="00271D2D"/>
    <w:rsid w:val="00273EA7"/>
    <w:rsid w:val="002C0783"/>
    <w:rsid w:val="002C5DD4"/>
    <w:rsid w:val="002C6DFB"/>
    <w:rsid w:val="002E31DC"/>
    <w:rsid w:val="002E7AD4"/>
    <w:rsid w:val="00352F94"/>
    <w:rsid w:val="00354408"/>
    <w:rsid w:val="003A5DBB"/>
    <w:rsid w:val="003B36E1"/>
    <w:rsid w:val="00406675"/>
    <w:rsid w:val="00427441"/>
    <w:rsid w:val="0043540A"/>
    <w:rsid w:val="00457201"/>
    <w:rsid w:val="00457A7A"/>
    <w:rsid w:val="00475A8B"/>
    <w:rsid w:val="004771FA"/>
    <w:rsid w:val="00480C64"/>
    <w:rsid w:val="00495AEB"/>
    <w:rsid w:val="004A4AB0"/>
    <w:rsid w:val="004B7A79"/>
    <w:rsid w:val="004F13E0"/>
    <w:rsid w:val="005032E4"/>
    <w:rsid w:val="00507926"/>
    <w:rsid w:val="00530DD4"/>
    <w:rsid w:val="00551725"/>
    <w:rsid w:val="00560ED3"/>
    <w:rsid w:val="00562C35"/>
    <w:rsid w:val="0058293C"/>
    <w:rsid w:val="005860B4"/>
    <w:rsid w:val="005D1A5C"/>
    <w:rsid w:val="005E5394"/>
    <w:rsid w:val="00607279"/>
    <w:rsid w:val="0061736B"/>
    <w:rsid w:val="006360A3"/>
    <w:rsid w:val="00695AD4"/>
    <w:rsid w:val="006A7AF1"/>
    <w:rsid w:val="006B569E"/>
    <w:rsid w:val="006C6691"/>
    <w:rsid w:val="006C7FAB"/>
    <w:rsid w:val="006E4520"/>
    <w:rsid w:val="006F54EA"/>
    <w:rsid w:val="00716577"/>
    <w:rsid w:val="00730FCD"/>
    <w:rsid w:val="00740DC2"/>
    <w:rsid w:val="007644EB"/>
    <w:rsid w:val="00767EA9"/>
    <w:rsid w:val="00780433"/>
    <w:rsid w:val="007D62F3"/>
    <w:rsid w:val="007D631E"/>
    <w:rsid w:val="008038B5"/>
    <w:rsid w:val="008310D7"/>
    <w:rsid w:val="008405B5"/>
    <w:rsid w:val="008574C7"/>
    <w:rsid w:val="008B7F8D"/>
    <w:rsid w:val="008C2D55"/>
    <w:rsid w:val="00905460"/>
    <w:rsid w:val="0092473F"/>
    <w:rsid w:val="0095328D"/>
    <w:rsid w:val="00970228"/>
    <w:rsid w:val="009941B0"/>
    <w:rsid w:val="009A7048"/>
    <w:rsid w:val="009E1A08"/>
    <w:rsid w:val="00A07DB0"/>
    <w:rsid w:val="00A222BD"/>
    <w:rsid w:val="00A41148"/>
    <w:rsid w:val="00A44AD2"/>
    <w:rsid w:val="00A4678B"/>
    <w:rsid w:val="00A56A6E"/>
    <w:rsid w:val="00A77E67"/>
    <w:rsid w:val="00A91F00"/>
    <w:rsid w:val="00A969BB"/>
    <w:rsid w:val="00AB0C50"/>
    <w:rsid w:val="00AD61E0"/>
    <w:rsid w:val="00AE5635"/>
    <w:rsid w:val="00B6623F"/>
    <w:rsid w:val="00B67073"/>
    <w:rsid w:val="00B75550"/>
    <w:rsid w:val="00B84F1A"/>
    <w:rsid w:val="00B85469"/>
    <w:rsid w:val="00BA44E7"/>
    <w:rsid w:val="00BD7985"/>
    <w:rsid w:val="00C06161"/>
    <w:rsid w:val="00C7404E"/>
    <w:rsid w:val="00C84A96"/>
    <w:rsid w:val="00CB3B27"/>
    <w:rsid w:val="00CC64D8"/>
    <w:rsid w:val="00CD28A6"/>
    <w:rsid w:val="00CE0321"/>
    <w:rsid w:val="00CF240C"/>
    <w:rsid w:val="00D00653"/>
    <w:rsid w:val="00D4540A"/>
    <w:rsid w:val="00DA317B"/>
    <w:rsid w:val="00DB43FE"/>
    <w:rsid w:val="00E04783"/>
    <w:rsid w:val="00E76762"/>
    <w:rsid w:val="00E77517"/>
    <w:rsid w:val="00E95EC0"/>
    <w:rsid w:val="00EA1D7D"/>
    <w:rsid w:val="00EA79EB"/>
    <w:rsid w:val="00EC34FC"/>
    <w:rsid w:val="00EE11F0"/>
    <w:rsid w:val="00EE5590"/>
    <w:rsid w:val="00F41C5B"/>
    <w:rsid w:val="00F67AFB"/>
    <w:rsid w:val="00F75936"/>
    <w:rsid w:val="00F94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5D747A"/>
  <w15:chartTrackingRefBased/>
  <w15:docId w15:val="{5E307F96-D60D-478C-AA32-5FEA1BDA4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0321"/>
    <w:pPr>
      <w:spacing w:after="0" w:line="280" w:lineRule="atLeast"/>
    </w:pPr>
    <w:rPr>
      <w:rFonts w:ascii="Aleo regular" w:hAnsi="Aleo regular"/>
    </w:rPr>
  </w:style>
  <w:style w:type="paragraph" w:styleId="Overskrift1">
    <w:name w:val="heading 1"/>
    <w:basedOn w:val="Normal"/>
    <w:next w:val="Normal"/>
    <w:link w:val="Overskrift1Tegn"/>
    <w:autoRedefine/>
    <w:qFormat/>
    <w:rsid w:val="00221866"/>
    <w:pPr>
      <w:tabs>
        <w:tab w:val="num" w:pos="907"/>
      </w:tabs>
      <w:spacing w:after="480" w:line="560" w:lineRule="atLeast"/>
      <w:outlineLvl w:val="0"/>
    </w:pPr>
    <w:rPr>
      <w:rFonts w:asciiTheme="majorHAnsi" w:eastAsiaTheme="majorEastAsia" w:hAnsiTheme="majorHAnsi" w:cstheme="majorBidi"/>
      <w:bCs/>
      <w:sz w:val="48"/>
      <w:szCs w:val="2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221866"/>
    <w:pPr>
      <w:keepNext/>
      <w:keepLines/>
      <w:spacing w:after="210"/>
      <w:outlineLvl w:val="1"/>
    </w:pPr>
    <w:rPr>
      <w:rFonts w:asciiTheme="majorHAnsi" w:eastAsiaTheme="majorEastAsia" w:hAnsiTheme="majorHAnsi" w:cstheme="majorBidi"/>
      <w:sz w:val="3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221866"/>
    <w:pPr>
      <w:keepNext/>
      <w:keepLines/>
      <w:spacing w:after="208"/>
      <w:outlineLvl w:val="2"/>
    </w:pPr>
    <w:rPr>
      <w:rFonts w:asciiTheme="majorHAnsi" w:eastAsiaTheme="majorEastAsia" w:hAnsiTheme="majorHAnsi" w:cstheme="majorBidi"/>
      <w:b/>
      <w:sz w:val="28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92473F"/>
    <w:pPr>
      <w:keepNext/>
      <w:keepLines/>
      <w:outlineLvl w:val="3"/>
    </w:pPr>
    <w:rPr>
      <w:rFonts w:asciiTheme="majorHAnsi" w:eastAsiaTheme="majorEastAsia" w:hAnsiTheme="majorHAnsi" w:cstheme="majorBidi"/>
      <w:b/>
      <w:iCs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rsid w:val="00CE0321"/>
    <w:pPr>
      <w:keepNext/>
      <w:keepLines/>
      <w:spacing w:before="40"/>
      <w:outlineLvl w:val="4"/>
    </w:pPr>
    <w:rPr>
      <w:rFonts w:asciiTheme="majorHAnsi" w:eastAsiaTheme="majorEastAsia" w:hAnsiTheme="majorHAnsi" w:cstheme="majorBidi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E0321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E032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rsid w:val="00221866"/>
    <w:rPr>
      <w:rFonts w:asciiTheme="majorHAnsi" w:eastAsiaTheme="majorEastAsia" w:hAnsiTheme="majorHAnsi" w:cstheme="majorBidi"/>
      <w:bCs/>
      <w:sz w:val="48"/>
      <w:szCs w:val="20"/>
    </w:rPr>
  </w:style>
  <w:style w:type="paragraph" w:styleId="Sidehoved">
    <w:name w:val="header"/>
    <w:basedOn w:val="Normal"/>
    <w:link w:val="SidehovedTegn"/>
    <w:uiPriority w:val="99"/>
    <w:unhideWhenUsed/>
    <w:rsid w:val="004771FA"/>
    <w:pPr>
      <w:tabs>
        <w:tab w:val="center" w:pos="4819"/>
        <w:tab w:val="right" w:pos="9638"/>
      </w:tabs>
      <w:spacing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4771FA"/>
    <w:rPr>
      <w:sz w:val="20"/>
    </w:rPr>
  </w:style>
  <w:style w:type="paragraph" w:styleId="Sidefod">
    <w:name w:val="footer"/>
    <w:basedOn w:val="Normal"/>
    <w:link w:val="SidefodTegn"/>
    <w:uiPriority w:val="99"/>
    <w:unhideWhenUsed/>
    <w:rsid w:val="004771FA"/>
    <w:pPr>
      <w:tabs>
        <w:tab w:val="center" w:pos="4819"/>
        <w:tab w:val="right" w:pos="9638"/>
      </w:tabs>
      <w:spacing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4771FA"/>
    <w:rPr>
      <w:sz w:val="20"/>
    </w:rPr>
  </w:style>
  <w:style w:type="character" w:styleId="Pladsholdertekst">
    <w:name w:val="Placeholder Text"/>
    <w:basedOn w:val="Standardskrifttypeiafsnit"/>
    <w:uiPriority w:val="99"/>
    <w:semiHidden/>
    <w:rsid w:val="00EA1D7D"/>
    <w:rPr>
      <w:color w:val="808080"/>
    </w:rPr>
  </w:style>
  <w:style w:type="paragraph" w:customStyle="1" w:styleId="Kontaktinfo">
    <w:name w:val="Kontaktinfo"/>
    <w:basedOn w:val="Normal"/>
    <w:rsid w:val="00740DC2"/>
    <w:pPr>
      <w:spacing w:line="180" w:lineRule="atLeast"/>
    </w:pPr>
    <w:rPr>
      <w:rFonts w:ascii="Montserrat Medium" w:hAnsi="Montserrat Medium"/>
      <w:sz w:val="16"/>
    </w:rPr>
  </w:style>
  <w:style w:type="character" w:styleId="Hyperlink">
    <w:name w:val="Hyperlink"/>
    <w:basedOn w:val="Standardskrifttypeiafsnit"/>
    <w:uiPriority w:val="99"/>
    <w:unhideWhenUsed/>
    <w:rsid w:val="006C7FAB"/>
    <w:rPr>
      <w:color w:val="000000" w:themeColor="hyperlink"/>
      <w:u w:val="single"/>
    </w:rPr>
  </w:style>
  <w:style w:type="character" w:customStyle="1" w:styleId="Ulstomtale1">
    <w:name w:val="Uløst omtale1"/>
    <w:basedOn w:val="Standardskrifttypeiafsnit"/>
    <w:uiPriority w:val="99"/>
    <w:semiHidden/>
    <w:unhideWhenUsed/>
    <w:rsid w:val="006C7FAB"/>
    <w:rPr>
      <w:color w:val="605E5C"/>
      <w:shd w:val="clear" w:color="auto" w:fill="E1DFDD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221866"/>
    <w:rPr>
      <w:rFonts w:asciiTheme="majorHAnsi" w:eastAsiaTheme="majorEastAsia" w:hAnsiTheme="majorHAnsi" w:cstheme="majorBidi"/>
      <w:sz w:val="32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221866"/>
    <w:rPr>
      <w:rFonts w:asciiTheme="majorHAnsi" w:eastAsiaTheme="majorEastAsia" w:hAnsiTheme="majorHAnsi" w:cstheme="majorBidi"/>
      <w:b/>
      <w:sz w:val="28"/>
      <w:szCs w:val="24"/>
    </w:rPr>
  </w:style>
  <w:style w:type="paragraph" w:styleId="Titel">
    <w:name w:val="Title"/>
    <w:basedOn w:val="Normal"/>
    <w:next w:val="Normal"/>
    <w:link w:val="TitelTegn"/>
    <w:uiPriority w:val="10"/>
    <w:rsid w:val="004A4AB0"/>
    <w:pPr>
      <w:spacing w:after="480" w:line="560" w:lineRule="atLeast"/>
      <w:contextualSpacing/>
    </w:pPr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4A4AB0"/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92473F"/>
    <w:rPr>
      <w:rFonts w:asciiTheme="majorHAnsi" w:eastAsiaTheme="majorEastAsia" w:hAnsiTheme="majorHAnsi" w:cstheme="majorBidi"/>
      <w:b/>
      <w:iCs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CE0321"/>
    <w:rPr>
      <w:rFonts w:asciiTheme="majorHAnsi" w:eastAsiaTheme="majorEastAsia" w:hAnsiTheme="majorHAnsi" w:cstheme="majorBidi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CE0321"/>
    <w:rPr>
      <w:rFonts w:asciiTheme="majorHAnsi" w:eastAsiaTheme="majorEastAsia" w:hAnsiTheme="majorHAnsi" w:cstheme="majorBidi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CE0321"/>
    <w:rPr>
      <w:rFonts w:asciiTheme="majorHAnsi" w:eastAsiaTheme="majorEastAsia" w:hAnsiTheme="majorHAnsi" w:cstheme="majorBidi"/>
      <w:i/>
      <w:iCs/>
    </w:rPr>
  </w:style>
  <w:style w:type="paragraph" w:styleId="Listeafsnit">
    <w:name w:val="List Paragraph"/>
    <w:basedOn w:val="Normal"/>
    <w:uiPriority w:val="34"/>
    <w:rsid w:val="006360A3"/>
    <w:pPr>
      <w:ind w:left="720"/>
      <w:contextualSpacing/>
    </w:pPr>
  </w:style>
  <w:style w:type="table" w:styleId="Tabel-Gitter">
    <w:name w:val="Table Grid"/>
    <w:basedOn w:val="Tabel-Normal"/>
    <w:uiPriority w:val="39"/>
    <w:rsid w:val="005079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A4"/>
    <w:uiPriority w:val="99"/>
    <w:rsid w:val="001C467A"/>
    <w:rPr>
      <w:rFonts w:cs="Open Sans"/>
      <w:color w:val="000000"/>
      <w:sz w:val="20"/>
      <w:szCs w:val="20"/>
    </w:rPr>
  </w:style>
  <w:style w:type="paragraph" w:customStyle="1" w:styleId="Pa0">
    <w:name w:val="Pa0"/>
    <w:basedOn w:val="Normal"/>
    <w:next w:val="Normal"/>
    <w:uiPriority w:val="99"/>
    <w:rsid w:val="001C467A"/>
    <w:pPr>
      <w:autoSpaceDE w:val="0"/>
      <w:autoSpaceDN w:val="0"/>
      <w:adjustRightInd w:val="0"/>
      <w:spacing w:line="241" w:lineRule="atLeast"/>
    </w:pPr>
    <w:rPr>
      <w:rFonts w:ascii="ImaginaryFriend BB" w:hAnsi="ImaginaryFriend BB"/>
      <w:sz w:val="24"/>
      <w:szCs w:val="24"/>
    </w:rPr>
  </w:style>
  <w:style w:type="character" w:customStyle="1" w:styleId="A2">
    <w:name w:val="A2"/>
    <w:uiPriority w:val="99"/>
    <w:rsid w:val="001C467A"/>
    <w:rPr>
      <w:rFonts w:cs="ImaginaryFriend BB"/>
      <w:color w:val="000000"/>
      <w:sz w:val="32"/>
      <w:szCs w:val="32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8405B5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8405B5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8405B5"/>
    <w:rPr>
      <w:rFonts w:ascii="Aleo regular" w:hAnsi="Aleo regular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8405B5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8405B5"/>
    <w:rPr>
      <w:rFonts w:ascii="Aleo regular" w:hAnsi="Aleo regular"/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405B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405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skabeloner\rk%20skabeloner\Notater\Dokument_Roskilde%20Kommune_logo%20venstr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3C95F0429024EECB923EC7D6BF2B28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029336B-EB26-4666-A0F7-354C911E258C}"/>
      </w:docPartPr>
      <w:docPartBody>
        <w:p w:rsidR="00BE1BAE" w:rsidRDefault="00BE1BAE">
          <w:pPr>
            <w:pStyle w:val="03C95F0429024EECB923EC7D6BF2B284"/>
          </w:pPr>
          <w:r w:rsidRPr="003B36E1">
            <w:t>[</w:t>
          </w:r>
          <w:r>
            <w:t>Overskrift_1</w:t>
          </w:r>
          <w:r w:rsidRPr="003B36E1"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leo">
    <w:panose1 w:val="00000500000000000000"/>
    <w:charset w:val="00"/>
    <w:family w:val="auto"/>
    <w:pitch w:val="variable"/>
    <w:sig w:usb0="00000007" w:usb1="00000000" w:usb2="00000000" w:usb3="00000000" w:csb0="00000083" w:csb1="00000000"/>
  </w:font>
  <w:font w:name="Aleo regular">
    <w:altName w:val="Cambria"/>
    <w:panose1 w:val="00000000000000000000"/>
    <w:charset w:val="00"/>
    <w:family w:val="roman"/>
    <w:notTrueType/>
    <w:pitch w:val="default"/>
  </w:font>
  <w:font w:name="Montserrat Bold">
    <w:panose1 w:val="00000000000000000000"/>
    <w:charset w:val="00"/>
    <w:family w:val="roman"/>
    <w:notTrueType/>
    <w:pitch w:val="default"/>
  </w:font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ImaginaryFriend BB">
    <w:altName w:val="ImaginaryFriend BB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1BAE"/>
    <w:rsid w:val="00136BB0"/>
    <w:rsid w:val="003A6D20"/>
    <w:rsid w:val="007D62F3"/>
    <w:rsid w:val="00BD68DD"/>
    <w:rsid w:val="00BE1BAE"/>
    <w:rsid w:val="00D71244"/>
    <w:rsid w:val="00F67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03C95F0429024EECB923EC7D6BF2B284">
    <w:name w:val="03C95F0429024EECB923EC7D6BF2B28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Roskilde Kommune">
      <a:dk1>
        <a:sysClr val="windowText" lastClr="000000"/>
      </a:dk1>
      <a:lt1>
        <a:sysClr val="window" lastClr="FFFFFF"/>
      </a:lt1>
      <a:dk2>
        <a:srgbClr val="FD552B"/>
      </a:dk2>
      <a:lt2>
        <a:srgbClr val="FEAA95"/>
      </a:lt2>
      <a:accent1>
        <a:srgbClr val="466EFF"/>
      </a:accent1>
      <a:accent2>
        <a:srgbClr val="A3B7E1"/>
      </a:accent2>
      <a:accent3>
        <a:srgbClr val="46B478"/>
      </a:accent3>
      <a:accent4>
        <a:srgbClr val="A3DABC"/>
      </a:accent4>
      <a:accent5>
        <a:srgbClr val="FFAA00"/>
      </a:accent5>
      <a:accent6>
        <a:srgbClr val="FFD580"/>
      </a:accent6>
      <a:hlink>
        <a:srgbClr val="000000"/>
      </a:hlink>
      <a:folHlink>
        <a:srgbClr val="000000"/>
      </a:folHlink>
    </a:clrScheme>
    <a:fontScheme name="Roskilde Kommune">
      <a:majorFont>
        <a:latin typeface="Montserrat Bold"/>
        <a:ea typeface=""/>
        <a:cs typeface=""/>
      </a:majorFont>
      <a:minorFont>
        <a:latin typeface="Aleo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C67F0-0288-42F5-8E5E-EB2774C8B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Dokument_Roskilde Kommune_logo venstre</Template>
  <TotalTime>1</TotalTime>
  <Pages>2</Pages>
  <Words>250</Words>
  <Characters>1156</Characters>
  <Application>Microsoft Office Word</Application>
  <DocSecurity>0</DocSecurity>
  <Lines>192</Lines>
  <Paragraphs>35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Inddragelse af eleven ved bekymrende fravær</vt:lpstr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Elevsamtale for 0. – 3. klasse</dc:title>
  <dc:subject/>
  <dc:creator>Birgit Gamborg Sommer</dc:creator>
  <cp:keywords/>
  <dc:description/>
  <cp:lastModifiedBy>Pia Winther Eriksen</cp:lastModifiedBy>
  <cp:revision>2</cp:revision>
  <dcterms:created xsi:type="dcterms:W3CDTF">2026-06-26T11:23:00Z</dcterms:created>
  <dcterms:modified xsi:type="dcterms:W3CDTF">2026-06-26T11:23:00Z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5517259-1225-4b91-b624-037b5d8412e0_Enabled">
    <vt:lpwstr>true</vt:lpwstr>
  </property>
  <property fmtid="{D5CDD505-2E9C-101B-9397-08002B2CF9AE}" pid="3" name="MSIP_Label_75517259-1225-4b91-b624-037b5d8412e0_SetDate">
    <vt:lpwstr>2026-06-25T06:19:50Z</vt:lpwstr>
  </property>
  <property fmtid="{D5CDD505-2E9C-101B-9397-08002B2CF9AE}" pid="4" name="MSIP_Label_75517259-1225-4b91-b624-037b5d8412e0_Method">
    <vt:lpwstr>Privileged</vt:lpwstr>
  </property>
  <property fmtid="{D5CDD505-2E9C-101B-9397-08002B2CF9AE}" pid="5" name="MSIP_Label_75517259-1225-4b91-b624-037b5d8412e0_Name">
    <vt:lpwstr>Ikke fortrolige oplysninger</vt:lpwstr>
  </property>
  <property fmtid="{D5CDD505-2E9C-101B-9397-08002B2CF9AE}" pid="6" name="MSIP_Label_75517259-1225-4b91-b624-037b5d8412e0_SiteId">
    <vt:lpwstr>4336e778-297e-4975-a735-269f7a68f892</vt:lpwstr>
  </property>
  <property fmtid="{D5CDD505-2E9C-101B-9397-08002B2CF9AE}" pid="7" name="MSIP_Label_75517259-1225-4b91-b624-037b5d8412e0_ActionId">
    <vt:lpwstr>dd7a8f07-c6f7-4d9a-b149-a5835c5ee8a8</vt:lpwstr>
  </property>
  <property fmtid="{D5CDD505-2E9C-101B-9397-08002B2CF9AE}" pid="8" name="MSIP_Label_75517259-1225-4b91-b624-037b5d8412e0_ContentBits">
    <vt:lpwstr>0</vt:lpwstr>
  </property>
  <property fmtid="{D5CDD505-2E9C-101B-9397-08002B2CF9AE}" pid="9" name="MSIP_Label_75517259-1225-4b91-b624-037b5d8412e0_Tag">
    <vt:lpwstr>10, 0, 1, 1</vt:lpwstr>
  </property>
</Properties>
</file>