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DF153" w14:textId="0D5FC1BA" w:rsidR="004A4AB0" w:rsidRDefault="000D69BB" w:rsidP="00221866">
      <w:pPr>
        <w:pStyle w:val="Overskrift1"/>
      </w:pPr>
      <w:sdt>
        <w:sdtPr>
          <w:alias w:val="Titel"/>
          <w:tag w:val=""/>
          <w:id w:val="838280841"/>
          <w:placeholder>
            <w:docPart w:val="03C95F0429024EECB923EC7D6BF2B28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4977C3">
            <w:t>Elevs</w:t>
          </w:r>
          <w:r w:rsidR="00F15177">
            <w:t>amtale 4. – 10. klasse</w:t>
          </w:r>
        </w:sdtContent>
      </w:sdt>
    </w:p>
    <w:p w14:paraId="0FBC60C8" w14:textId="05A17EB1" w:rsidR="006360A3" w:rsidRDefault="001C467A" w:rsidP="00AD61E0">
      <w:r>
        <w:t>Samtalens emner tager udgangspunkt i modellen</w:t>
      </w:r>
      <w:r w:rsidR="00F15177">
        <w:t xml:space="preserve"> nedenfor om </w:t>
      </w:r>
      <w:r w:rsidR="00EC34FC">
        <w:t>klassemiljøet</w:t>
      </w:r>
      <w:r w:rsidR="00F15177">
        <w:t xml:space="preserve"> samt sp</w:t>
      </w:r>
      <w:r w:rsidR="00EC34FC">
        <w:t xml:space="preserve">ørgsmål om forhold uden for skolen. </w:t>
      </w:r>
    </w:p>
    <w:p w14:paraId="02AE59DA" w14:textId="4C819897" w:rsidR="00A222BD" w:rsidRDefault="00A222BD" w:rsidP="00AD61E0">
      <w:r w:rsidRPr="006360A3">
        <w:rPr>
          <w:noProof/>
          <w:lang w:eastAsia="da-DK"/>
        </w:rPr>
        <w:drawing>
          <wp:anchor distT="0" distB="0" distL="114300" distR="114300" simplePos="0" relativeHeight="251658240" behindDoc="0" locked="0" layoutInCell="1" allowOverlap="1" wp14:anchorId="4FFACAF1" wp14:editId="218A1439">
            <wp:simplePos x="0" y="0"/>
            <wp:positionH relativeFrom="margin">
              <wp:align>left</wp:align>
            </wp:positionH>
            <wp:positionV relativeFrom="paragraph">
              <wp:posOffset>60325</wp:posOffset>
            </wp:positionV>
            <wp:extent cx="5916295" cy="2719070"/>
            <wp:effectExtent l="0" t="0" r="8255" b="5080"/>
            <wp:wrapNone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6295" cy="2719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81D418" w14:textId="008A184F" w:rsidR="00A222BD" w:rsidRDefault="00A222BD" w:rsidP="00AD61E0"/>
    <w:p w14:paraId="0A660720" w14:textId="0D38CE74" w:rsidR="00A222BD" w:rsidRDefault="00A222BD" w:rsidP="00AD61E0"/>
    <w:p w14:paraId="1A57F31C" w14:textId="575DA5D3" w:rsidR="00A222BD" w:rsidRDefault="00A222BD" w:rsidP="00AD61E0"/>
    <w:p w14:paraId="48D98FF4" w14:textId="1A4B0EC0" w:rsidR="006360A3" w:rsidRDefault="006360A3" w:rsidP="00AD61E0"/>
    <w:p w14:paraId="5D745F6D" w14:textId="77777777" w:rsidR="006360A3" w:rsidRDefault="006360A3" w:rsidP="00AD61E0"/>
    <w:p w14:paraId="547DC5FE" w14:textId="77777777" w:rsidR="006360A3" w:rsidRDefault="006360A3" w:rsidP="00AD61E0"/>
    <w:p w14:paraId="7821829A" w14:textId="77777777" w:rsidR="006360A3" w:rsidRDefault="006360A3" w:rsidP="00AD61E0"/>
    <w:p w14:paraId="389C4C46" w14:textId="77777777" w:rsidR="006360A3" w:rsidRDefault="006360A3" w:rsidP="00AD61E0"/>
    <w:p w14:paraId="5F26FCDC" w14:textId="77777777" w:rsidR="006360A3" w:rsidRDefault="006360A3" w:rsidP="00AD61E0"/>
    <w:p w14:paraId="75BF5F2E" w14:textId="77777777" w:rsidR="006360A3" w:rsidRDefault="006360A3" w:rsidP="00AD61E0"/>
    <w:p w14:paraId="49B3710E" w14:textId="77777777" w:rsidR="006360A3" w:rsidRDefault="006360A3" w:rsidP="00AD61E0"/>
    <w:p w14:paraId="0404FDFB" w14:textId="77777777" w:rsidR="006360A3" w:rsidRDefault="006360A3" w:rsidP="00AD61E0"/>
    <w:p w14:paraId="4E903C22" w14:textId="77777777" w:rsidR="006360A3" w:rsidRDefault="006360A3" w:rsidP="00AD61E0"/>
    <w:p w14:paraId="0E5FB5CD" w14:textId="77777777" w:rsidR="006360A3" w:rsidRDefault="006360A3" w:rsidP="00AD61E0"/>
    <w:p w14:paraId="2D25AF2E" w14:textId="77777777" w:rsidR="00A222BD" w:rsidRDefault="00A222BD">
      <w:pPr>
        <w:spacing w:after="160" w:line="259" w:lineRule="auto"/>
      </w:pPr>
      <w:r>
        <w:br w:type="page"/>
      </w:r>
    </w:p>
    <w:p w14:paraId="0F877A5F" w14:textId="77777777" w:rsidR="00F15177" w:rsidRDefault="00EC34FC" w:rsidP="00EC34FC">
      <w:r>
        <w:lastRenderedPageBreak/>
        <w:t xml:space="preserve">Tal med eleven om, hvordan han/hun vurderer temaerne. </w:t>
      </w:r>
    </w:p>
    <w:p w14:paraId="339DCDC7" w14:textId="77777777" w:rsidR="00F15177" w:rsidRDefault="00EC34FC" w:rsidP="00EC34FC">
      <w:r>
        <w:t>1 betyder, at det slet ikke går godt, og 5 betyder, at det går godt.</w:t>
      </w:r>
      <w:r w:rsidR="00A222BD">
        <w:t xml:space="preserve">  </w:t>
      </w:r>
    </w:p>
    <w:p w14:paraId="607D215F" w14:textId="041516AE" w:rsidR="00EC34FC" w:rsidRDefault="00F15177" w:rsidP="00EC34FC">
      <w:r>
        <w:t>N</w:t>
      </w:r>
      <w:r w:rsidR="00A222BD">
        <w:t>oter til hvert tema</w:t>
      </w:r>
      <w:r>
        <w:t>:</w:t>
      </w:r>
    </w:p>
    <w:p w14:paraId="10401C97" w14:textId="77777777" w:rsidR="00A222BD" w:rsidRDefault="00A222BD" w:rsidP="00A222BD">
      <w:pPr>
        <w:pStyle w:val="Listeafsnit"/>
        <w:numPr>
          <w:ilvl w:val="0"/>
          <w:numId w:val="17"/>
        </w:numPr>
      </w:pPr>
      <w:r>
        <w:t>Det der fungerer godt/det eleven kan lide og er god til</w:t>
      </w:r>
    </w:p>
    <w:p w14:paraId="0695982A" w14:textId="77777777" w:rsidR="00A222BD" w:rsidRDefault="00A222BD" w:rsidP="00A222BD">
      <w:pPr>
        <w:pStyle w:val="Listeafsnit"/>
        <w:numPr>
          <w:ilvl w:val="0"/>
          <w:numId w:val="17"/>
        </w:numPr>
      </w:pPr>
      <w:r>
        <w:t>Det der er svært</w:t>
      </w:r>
    </w:p>
    <w:p w14:paraId="44D799D8" w14:textId="228475B9" w:rsidR="00A222BD" w:rsidRDefault="00A222BD" w:rsidP="00EF5FB7">
      <w:pPr>
        <w:pStyle w:val="Listeafsnit"/>
        <w:numPr>
          <w:ilvl w:val="0"/>
          <w:numId w:val="17"/>
        </w:numPr>
      </w:pPr>
      <w:r>
        <w:t>Elevens egne ideer til hvad der kunne gøre det bedre, herunder hvad de voksne kunne gøre mere/mindre af</w:t>
      </w:r>
    </w:p>
    <w:p w14:paraId="391651D2" w14:textId="77777777" w:rsidR="00B6623F" w:rsidRDefault="00B6623F" w:rsidP="00A222BD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026"/>
        <w:gridCol w:w="1337"/>
        <w:gridCol w:w="1338"/>
        <w:gridCol w:w="1339"/>
        <w:gridCol w:w="1341"/>
        <w:gridCol w:w="1339"/>
      </w:tblGrid>
      <w:tr w:rsidR="000775FF" w14:paraId="6AC589D9" w14:textId="77777777" w:rsidTr="00F15177">
        <w:tc>
          <w:tcPr>
            <w:tcW w:w="2026" w:type="dxa"/>
          </w:tcPr>
          <w:p w14:paraId="02AC03AB" w14:textId="77777777" w:rsidR="000775FF" w:rsidRPr="00507926" w:rsidRDefault="000775FF" w:rsidP="0069311E">
            <w:pPr>
              <w:rPr>
                <w:b/>
              </w:rPr>
            </w:pPr>
            <w:r w:rsidRPr="00507926">
              <w:rPr>
                <w:b/>
              </w:rPr>
              <w:t>Stemningen</w:t>
            </w:r>
          </w:p>
        </w:tc>
        <w:tc>
          <w:tcPr>
            <w:tcW w:w="1337" w:type="dxa"/>
          </w:tcPr>
          <w:p w14:paraId="1C1575C3" w14:textId="77777777" w:rsidR="000775FF" w:rsidRDefault="000775FF" w:rsidP="0069311E">
            <w:r>
              <w:t>1</w:t>
            </w:r>
          </w:p>
        </w:tc>
        <w:tc>
          <w:tcPr>
            <w:tcW w:w="1338" w:type="dxa"/>
          </w:tcPr>
          <w:p w14:paraId="7E538DFC" w14:textId="77777777" w:rsidR="000775FF" w:rsidRDefault="000775FF" w:rsidP="0069311E">
            <w:r>
              <w:t>2</w:t>
            </w:r>
          </w:p>
        </w:tc>
        <w:tc>
          <w:tcPr>
            <w:tcW w:w="1339" w:type="dxa"/>
          </w:tcPr>
          <w:p w14:paraId="667AECB6" w14:textId="77777777" w:rsidR="000775FF" w:rsidRDefault="000775FF" w:rsidP="0069311E">
            <w:r>
              <w:t>3</w:t>
            </w:r>
          </w:p>
        </w:tc>
        <w:tc>
          <w:tcPr>
            <w:tcW w:w="1341" w:type="dxa"/>
          </w:tcPr>
          <w:p w14:paraId="14D7FF2D" w14:textId="77777777" w:rsidR="000775FF" w:rsidRDefault="000775FF" w:rsidP="0069311E">
            <w:r>
              <w:t>4</w:t>
            </w:r>
          </w:p>
        </w:tc>
        <w:tc>
          <w:tcPr>
            <w:tcW w:w="1339" w:type="dxa"/>
          </w:tcPr>
          <w:p w14:paraId="3D651AE5" w14:textId="77777777" w:rsidR="000775FF" w:rsidRDefault="000775FF" w:rsidP="0069311E">
            <w:r>
              <w:t>5</w:t>
            </w:r>
          </w:p>
        </w:tc>
      </w:tr>
      <w:tr w:rsidR="000775FF" w14:paraId="6E8D2F8C" w14:textId="77777777" w:rsidTr="0069311E">
        <w:tc>
          <w:tcPr>
            <w:tcW w:w="8720" w:type="dxa"/>
            <w:gridSpan w:val="6"/>
          </w:tcPr>
          <w:p w14:paraId="2F740FF2" w14:textId="27A2D881" w:rsidR="000775FF" w:rsidRDefault="00A222BD" w:rsidP="0069311E">
            <w:r>
              <w:t>Noter:</w:t>
            </w:r>
          </w:p>
          <w:p w14:paraId="79B2A2F7" w14:textId="77777777" w:rsidR="00F15177" w:rsidRDefault="00F15177" w:rsidP="0069311E"/>
          <w:p w14:paraId="31CC180F" w14:textId="77777777" w:rsidR="00F15177" w:rsidRDefault="00F15177" w:rsidP="0069311E"/>
          <w:p w14:paraId="753629FE" w14:textId="77777777" w:rsidR="00F15177" w:rsidRDefault="00F15177" w:rsidP="0069311E"/>
          <w:p w14:paraId="5CF5ED68" w14:textId="77777777" w:rsidR="00F15177" w:rsidRDefault="00F15177" w:rsidP="0069311E"/>
          <w:p w14:paraId="7EB637BF" w14:textId="77777777" w:rsidR="00A222BD" w:rsidRDefault="00A222BD" w:rsidP="0069311E"/>
          <w:p w14:paraId="50051897" w14:textId="4BA599C3" w:rsidR="00F15177" w:rsidRDefault="00F15177" w:rsidP="0069311E"/>
        </w:tc>
      </w:tr>
      <w:tr w:rsidR="000775FF" w14:paraId="0897E53E" w14:textId="77777777" w:rsidTr="00F15177">
        <w:tc>
          <w:tcPr>
            <w:tcW w:w="2026" w:type="dxa"/>
          </w:tcPr>
          <w:p w14:paraId="3965EDC5" w14:textId="77777777" w:rsidR="000775FF" w:rsidRPr="00507926" w:rsidRDefault="000775FF" w:rsidP="0069311E">
            <w:pPr>
              <w:rPr>
                <w:b/>
              </w:rPr>
            </w:pPr>
            <w:r w:rsidRPr="00507926">
              <w:rPr>
                <w:b/>
              </w:rPr>
              <w:t>Relationer mellem elever</w:t>
            </w:r>
          </w:p>
        </w:tc>
        <w:tc>
          <w:tcPr>
            <w:tcW w:w="1337" w:type="dxa"/>
          </w:tcPr>
          <w:p w14:paraId="165F653A" w14:textId="77777777" w:rsidR="000775FF" w:rsidRDefault="000775FF" w:rsidP="0069311E">
            <w:r>
              <w:t>1</w:t>
            </w:r>
          </w:p>
        </w:tc>
        <w:tc>
          <w:tcPr>
            <w:tcW w:w="1338" w:type="dxa"/>
          </w:tcPr>
          <w:p w14:paraId="64BB208F" w14:textId="77777777" w:rsidR="000775FF" w:rsidRDefault="000775FF" w:rsidP="0069311E">
            <w:r>
              <w:t>2</w:t>
            </w:r>
          </w:p>
        </w:tc>
        <w:tc>
          <w:tcPr>
            <w:tcW w:w="1339" w:type="dxa"/>
          </w:tcPr>
          <w:p w14:paraId="79DCFA84" w14:textId="77777777" w:rsidR="000775FF" w:rsidRDefault="000775FF" w:rsidP="0069311E">
            <w:r>
              <w:t>3</w:t>
            </w:r>
          </w:p>
        </w:tc>
        <w:tc>
          <w:tcPr>
            <w:tcW w:w="1341" w:type="dxa"/>
          </w:tcPr>
          <w:p w14:paraId="2D83A1BA" w14:textId="77777777" w:rsidR="000775FF" w:rsidRDefault="000775FF" w:rsidP="0069311E">
            <w:r>
              <w:t>4</w:t>
            </w:r>
          </w:p>
        </w:tc>
        <w:tc>
          <w:tcPr>
            <w:tcW w:w="1339" w:type="dxa"/>
          </w:tcPr>
          <w:p w14:paraId="2DE01525" w14:textId="77777777" w:rsidR="000775FF" w:rsidRDefault="000775FF" w:rsidP="0069311E">
            <w:r>
              <w:t>5</w:t>
            </w:r>
          </w:p>
        </w:tc>
      </w:tr>
      <w:tr w:rsidR="000775FF" w14:paraId="10E565D5" w14:textId="77777777" w:rsidTr="0069311E">
        <w:tc>
          <w:tcPr>
            <w:tcW w:w="8720" w:type="dxa"/>
            <w:gridSpan w:val="6"/>
          </w:tcPr>
          <w:p w14:paraId="7240399F" w14:textId="5A11035D" w:rsidR="000775FF" w:rsidRDefault="00A222BD" w:rsidP="0069311E">
            <w:r>
              <w:t>Noter:</w:t>
            </w:r>
          </w:p>
          <w:p w14:paraId="0E4ABEB2" w14:textId="77777777" w:rsidR="000775FF" w:rsidRDefault="000775FF" w:rsidP="0069311E"/>
          <w:p w14:paraId="2B69DFFC" w14:textId="77777777" w:rsidR="00F15177" w:rsidRDefault="00F15177" w:rsidP="0069311E"/>
          <w:p w14:paraId="7819D5D1" w14:textId="77777777" w:rsidR="00F15177" w:rsidRDefault="00F15177" w:rsidP="0069311E"/>
          <w:p w14:paraId="58D7FF9D" w14:textId="77777777" w:rsidR="00F15177" w:rsidRDefault="00F15177" w:rsidP="0069311E"/>
          <w:p w14:paraId="571ADE92" w14:textId="77777777" w:rsidR="00F15177" w:rsidRDefault="00F15177" w:rsidP="0069311E"/>
          <w:p w14:paraId="24EF7197" w14:textId="77777777" w:rsidR="00F15177" w:rsidRDefault="00F15177" w:rsidP="0069311E"/>
        </w:tc>
      </w:tr>
      <w:tr w:rsidR="000775FF" w14:paraId="64F6EBC3" w14:textId="77777777" w:rsidTr="00F15177">
        <w:tc>
          <w:tcPr>
            <w:tcW w:w="2026" w:type="dxa"/>
          </w:tcPr>
          <w:p w14:paraId="4B8043CA" w14:textId="77777777" w:rsidR="000775FF" w:rsidRPr="00507926" w:rsidRDefault="000775FF" w:rsidP="0069311E">
            <w:pPr>
              <w:rPr>
                <w:b/>
              </w:rPr>
            </w:pPr>
            <w:r w:rsidRPr="00507926">
              <w:rPr>
                <w:b/>
              </w:rPr>
              <w:t>Læringsmiljøet</w:t>
            </w:r>
          </w:p>
        </w:tc>
        <w:tc>
          <w:tcPr>
            <w:tcW w:w="1337" w:type="dxa"/>
          </w:tcPr>
          <w:p w14:paraId="12B58B0E" w14:textId="77777777" w:rsidR="000775FF" w:rsidRDefault="000775FF" w:rsidP="0069311E">
            <w:r>
              <w:t>1</w:t>
            </w:r>
          </w:p>
        </w:tc>
        <w:tc>
          <w:tcPr>
            <w:tcW w:w="1338" w:type="dxa"/>
          </w:tcPr>
          <w:p w14:paraId="59A4566D" w14:textId="77777777" w:rsidR="000775FF" w:rsidRDefault="000775FF" w:rsidP="0069311E">
            <w:r>
              <w:t>2</w:t>
            </w:r>
          </w:p>
        </w:tc>
        <w:tc>
          <w:tcPr>
            <w:tcW w:w="1339" w:type="dxa"/>
          </w:tcPr>
          <w:p w14:paraId="1094723C" w14:textId="77777777" w:rsidR="000775FF" w:rsidRDefault="000775FF" w:rsidP="0069311E">
            <w:r>
              <w:t>3</w:t>
            </w:r>
          </w:p>
        </w:tc>
        <w:tc>
          <w:tcPr>
            <w:tcW w:w="1341" w:type="dxa"/>
          </w:tcPr>
          <w:p w14:paraId="29EF2B16" w14:textId="77777777" w:rsidR="000775FF" w:rsidRDefault="000775FF" w:rsidP="0069311E">
            <w:r>
              <w:t>4</w:t>
            </w:r>
          </w:p>
        </w:tc>
        <w:tc>
          <w:tcPr>
            <w:tcW w:w="1339" w:type="dxa"/>
          </w:tcPr>
          <w:p w14:paraId="5754A2D0" w14:textId="77777777" w:rsidR="000775FF" w:rsidRDefault="000775FF" w:rsidP="0069311E">
            <w:r>
              <w:t>5</w:t>
            </w:r>
          </w:p>
        </w:tc>
      </w:tr>
      <w:tr w:rsidR="000775FF" w14:paraId="6FD3B269" w14:textId="77777777" w:rsidTr="0069311E">
        <w:tc>
          <w:tcPr>
            <w:tcW w:w="8720" w:type="dxa"/>
            <w:gridSpan w:val="6"/>
          </w:tcPr>
          <w:p w14:paraId="5FF11AB0" w14:textId="77777777" w:rsidR="00A222BD" w:rsidRDefault="00A222BD" w:rsidP="00A222BD">
            <w:r>
              <w:t>Noter:</w:t>
            </w:r>
          </w:p>
          <w:p w14:paraId="320735EF" w14:textId="77777777" w:rsidR="000775FF" w:rsidRDefault="000775FF" w:rsidP="0069311E"/>
          <w:p w14:paraId="1C42D92C" w14:textId="77777777" w:rsidR="00F15177" w:rsidRDefault="00F15177" w:rsidP="0069311E"/>
          <w:p w14:paraId="5758A745" w14:textId="77777777" w:rsidR="00F15177" w:rsidRDefault="00F15177" w:rsidP="0069311E"/>
          <w:p w14:paraId="044EC8B5" w14:textId="77777777" w:rsidR="00F15177" w:rsidRDefault="00F15177" w:rsidP="0069311E"/>
          <w:p w14:paraId="25FD9120" w14:textId="77777777" w:rsidR="00F15177" w:rsidRDefault="00F15177" w:rsidP="0069311E"/>
          <w:p w14:paraId="439CC238" w14:textId="18E1302E" w:rsidR="00F15177" w:rsidRDefault="00F15177" w:rsidP="0069311E"/>
        </w:tc>
      </w:tr>
      <w:tr w:rsidR="000775FF" w14:paraId="1D9A73FB" w14:textId="77777777" w:rsidTr="00F15177">
        <w:tc>
          <w:tcPr>
            <w:tcW w:w="2026" w:type="dxa"/>
          </w:tcPr>
          <w:p w14:paraId="27705EB5" w14:textId="77777777" w:rsidR="000775FF" w:rsidRPr="00507926" w:rsidRDefault="000775FF" w:rsidP="0069311E">
            <w:pPr>
              <w:rPr>
                <w:b/>
              </w:rPr>
            </w:pPr>
            <w:r w:rsidRPr="00507926">
              <w:rPr>
                <w:b/>
              </w:rPr>
              <w:t>Relationer mellem elever og lærere/pædagoger</w:t>
            </w:r>
          </w:p>
        </w:tc>
        <w:tc>
          <w:tcPr>
            <w:tcW w:w="1337" w:type="dxa"/>
          </w:tcPr>
          <w:p w14:paraId="1CEE0346" w14:textId="77777777" w:rsidR="000775FF" w:rsidRDefault="000775FF" w:rsidP="0069311E">
            <w:r>
              <w:t>1</w:t>
            </w:r>
          </w:p>
        </w:tc>
        <w:tc>
          <w:tcPr>
            <w:tcW w:w="1338" w:type="dxa"/>
          </w:tcPr>
          <w:p w14:paraId="72004CC6" w14:textId="77777777" w:rsidR="000775FF" w:rsidRDefault="000775FF" w:rsidP="0069311E">
            <w:r>
              <w:t>2</w:t>
            </w:r>
          </w:p>
        </w:tc>
        <w:tc>
          <w:tcPr>
            <w:tcW w:w="1339" w:type="dxa"/>
          </w:tcPr>
          <w:p w14:paraId="108E388D" w14:textId="77777777" w:rsidR="000775FF" w:rsidRDefault="000775FF" w:rsidP="0069311E">
            <w:r>
              <w:t>3</w:t>
            </w:r>
          </w:p>
        </w:tc>
        <w:tc>
          <w:tcPr>
            <w:tcW w:w="1341" w:type="dxa"/>
          </w:tcPr>
          <w:p w14:paraId="3B1C2D00" w14:textId="77777777" w:rsidR="000775FF" w:rsidRDefault="000775FF" w:rsidP="0069311E">
            <w:r>
              <w:t>4</w:t>
            </w:r>
          </w:p>
        </w:tc>
        <w:tc>
          <w:tcPr>
            <w:tcW w:w="1339" w:type="dxa"/>
          </w:tcPr>
          <w:p w14:paraId="42F7202F" w14:textId="77777777" w:rsidR="000775FF" w:rsidRDefault="000775FF" w:rsidP="0069311E">
            <w:r>
              <w:t>5</w:t>
            </w:r>
          </w:p>
        </w:tc>
      </w:tr>
      <w:tr w:rsidR="000775FF" w14:paraId="1F36D659" w14:textId="77777777" w:rsidTr="0069311E">
        <w:tc>
          <w:tcPr>
            <w:tcW w:w="8720" w:type="dxa"/>
            <w:gridSpan w:val="6"/>
          </w:tcPr>
          <w:p w14:paraId="2AD3020B" w14:textId="77777777" w:rsidR="00A222BD" w:rsidRDefault="00A222BD" w:rsidP="00A222BD">
            <w:r>
              <w:t>Noter:</w:t>
            </w:r>
          </w:p>
          <w:p w14:paraId="417DA6B4" w14:textId="77777777" w:rsidR="000775FF" w:rsidRDefault="000775FF" w:rsidP="0069311E"/>
          <w:p w14:paraId="69377B92" w14:textId="77777777" w:rsidR="00F15177" w:rsidRDefault="00F15177" w:rsidP="0069311E"/>
          <w:p w14:paraId="7A7DF817" w14:textId="77777777" w:rsidR="00F15177" w:rsidRDefault="00F15177" w:rsidP="0069311E"/>
          <w:p w14:paraId="1549AA3C" w14:textId="77777777" w:rsidR="00F15177" w:rsidRDefault="00F15177" w:rsidP="0069311E"/>
          <w:p w14:paraId="40B4B7E0" w14:textId="77777777" w:rsidR="00F15177" w:rsidRDefault="00F15177" w:rsidP="0069311E"/>
          <w:p w14:paraId="379F1DF2" w14:textId="77777777" w:rsidR="00F6564D" w:rsidRDefault="00F6564D" w:rsidP="0069311E"/>
          <w:p w14:paraId="3D87D659" w14:textId="77777777" w:rsidR="00F15177" w:rsidRDefault="00F15177" w:rsidP="0069311E"/>
        </w:tc>
      </w:tr>
      <w:tr w:rsidR="000775FF" w14:paraId="4816DD9D" w14:textId="77777777" w:rsidTr="00F15177">
        <w:tc>
          <w:tcPr>
            <w:tcW w:w="2026" w:type="dxa"/>
          </w:tcPr>
          <w:p w14:paraId="15C9C8C9" w14:textId="77777777" w:rsidR="000775FF" w:rsidRPr="00507926" w:rsidRDefault="000775FF" w:rsidP="0069311E">
            <w:pPr>
              <w:rPr>
                <w:b/>
              </w:rPr>
            </w:pPr>
            <w:r w:rsidRPr="00507926">
              <w:rPr>
                <w:b/>
              </w:rPr>
              <w:lastRenderedPageBreak/>
              <w:t>Skift og overgange</w:t>
            </w:r>
          </w:p>
        </w:tc>
        <w:tc>
          <w:tcPr>
            <w:tcW w:w="1337" w:type="dxa"/>
          </w:tcPr>
          <w:p w14:paraId="79288030" w14:textId="77777777" w:rsidR="000775FF" w:rsidRDefault="000775FF" w:rsidP="0069311E">
            <w:r>
              <w:t>1</w:t>
            </w:r>
          </w:p>
        </w:tc>
        <w:tc>
          <w:tcPr>
            <w:tcW w:w="1338" w:type="dxa"/>
          </w:tcPr>
          <w:p w14:paraId="21CAA1FB" w14:textId="77777777" w:rsidR="000775FF" w:rsidRDefault="000775FF" w:rsidP="0069311E">
            <w:r>
              <w:t>2</w:t>
            </w:r>
          </w:p>
        </w:tc>
        <w:tc>
          <w:tcPr>
            <w:tcW w:w="1339" w:type="dxa"/>
          </w:tcPr>
          <w:p w14:paraId="75B4ED6D" w14:textId="77777777" w:rsidR="000775FF" w:rsidRDefault="000775FF" w:rsidP="0069311E">
            <w:r>
              <w:t>3</w:t>
            </w:r>
          </w:p>
        </w:tc>
        <w:tc>
          <w:tcPr>
            <w:tcW w:w="1341" w:type="dxa"/>
          </w:tcPr>
          <w:p w14:paraId="3905673C" w14:textId="77777777" w:rsidR="000775FF" w:rsidRDefault="000775FF" w:rsidP="0069311E">
            <w:r>
              <w:t>4</w:t>
            </w:r>
          </w:p>
        </w:tc>
        <w:tc>
          <w:tcPr>
            <w:tcW w:w="1339" w:type="dxa"/>
          </w:tcPr>
          <w:p w14:paraId="1F562D5C" w14:textId="77777777" w:rsidR="000775FF" w:rsidRDefault="000775FF" w:rsidP="0069311E">
            <w:r>
              <w:t>5</w:t>
            </w:r>
          </w:p>
        </w:tc>
      </w:tr>
      <w:tr w:rsidR="000775FF" w14:paraId="157F207B" w14:textId="77777777" w:rsidTr="0069311E">
        <w:tc>
          <w:tcPr>
            <w:tcW w:w="8720" w:type="dxa"/>
            <w:gridSpan w:val="6"/>
          </w:tcPr>
          <w:p w14:paraId="31F42395" w14:textId="77777777" w:rsidR="00A222BD" w:rsidRDefault="00A222BD" w:rsidP="00A222BD">
            <w:r>
              <w:t>Noter:</w:t>
            </w:r>
          </w:p>
          <w:p w14:paraId="1B1564E7" w14:textId="77777777" w:rsidR="000775FF" w:rsidRDefault="000775FF" w:rsidP="0069311E"/>
          <w:p w14:paraId="2FF9D6F0" w14:textId="77777777" w:rsidR="00F15177" w:rsidRDefault="00F15177" w:rsidP="0069311E"/>
          <w:p w14:paraId="7FA6D75D" w14:textId="77777777" w:rsidR="00F15177" w:rsidRDefault="00F15177" w:rsidP="0069311E"/>
          <w:p w14:paraId="1F9F0B7E" w14:textId="77777777" w:rsidR="00F15177" w:rsidRDefault="00F15177" w:rsidP="0069311E"/>
          <w:p w14:paraId="41551312" w14:textId="77777777" w:rsidR="00F15177" w:rsidRDefault="00F15177" w:rsidP="0069311E"/>
          <w:p w14:paraId="7E015DF9" w14:textId="2E8782B5" w:rsidR="00F15177" w:rsidRDefault="00F15177" w:rsidP="0069311E"/>
        </w:tc>
      </w:tr>
      <w:tr w:rsidR="000775FF" w14:paraId="60846794" w14:textId="77777777" w:rsidTr="00F15177">
        <w:tc>
          <w:tcPr>
            <w:tcW w:w="2026" w:type="dxa"/>
          </w:tcPr>
          <w:p w14:paraId="490DCE73" w14:textId="77777777" w:rsidR="000775FF" w:rsidRPr="00507926" w:rsidRDefault="000775FF" w:rsidP="0069311E">
            <w:pPr>
              <w:rPr>
                <w:b/>
              </w:rPr>
            </w:pPr>
            <w:r w:rsidRPr="00507926">
              <w:rPr>
                <w:b/>
              </w:rPr>
              <w:t>Fortællinger om klasse</w:t>
            </w:r>
          </w:p>
        </w:tc>
        <w:tc>
          <w:tcPr>
            <w:tcW w:w="1337" w:type="dxa"/>
          </w:tcPr>
          <w:p w14:paraId="31B5DB5C" w14:textId="77777777" w:rsidR="000775FF" w:rsidRDefault="000775FF" w:rsidP="0069311E">
            <w:r>
              <w:t>1</w:t>
            </w:r>
          </w:p>
        </w:tc>
        <w:tc>
          <w:tcPr>
            <w:tcW w:w="1338" w:type="dxa"/>
          </w:tcPr>
          <w:p w14:paraId="28AD1A23" w14:textId="77777777" w:rsidR="000775FF" w:rsidRDefault="000775FF" w:rsidP="0069311E">
            <w:r>
              <w:t>2</w:t>
            </w:r>
          </w:p>
        </w:tc>
        <w:tc>
          <w:tcPr>
            <w:tcW w:w="1339" w:type="dxa"/>
          </w:tcPr>
          <w:p w14:paraId="13D06FA8" w14:textId="77777777" w:rsidR="000775FF" w:rsidRDefault="000775FF" w:rsidP="0069311E">
            <w:r>
              <w:t>3</w:t>
            </w:r>
          </w:p>
        </w:tc>
        <w:tc>
          <w:tcPr>
            <w:tcW w:w="1341" w:type="dxa"/>
          </w:tcPr>
          <w:p w14:paraId="3E5849B0" w14:textId="77777777" w:rsidR="000775FF" w:rsidRDefault="000775FF" w:rsidP="0069311E">
            <w:r>
              <w:t>4</w:t>
            </w:r>
          </w:p>
        </w:tc>
        <w:tc>
          <w:tcPr>
            <w:tcW w:w="1339" w:type="dxa"/>
          </w:tcPr>
          <w:p w14:paraId="5C0FAD9E" w14:textId="77777777" w:rsidR="000775FF" w:rsidRDefault="000775FF" w:rsidP="0069311E">
            <w:r>
              <w:t>5</w:t>
            </w:r>
          </w:p>
        </w:tc>
      </w:tr>
      <w:tr w:rsidR="000775FF" w14:paraId="16D1DDAA" w14:textId="77777777" w:rsidTr="0069311E">
        <w:tc>
          <w:tcPr>
            <w:tcW w:w="8720" w:type="dxa"/>
            <w:gridSpan w:val="6"/>
          </w:tcPr>
          <w:p w14:paraId="409566F0" w14:textId="77777777" w:rsidR="00A222BD" w:rsidRDefault="00A222BD" w:rsidP="00A222BD">
            <w:r>
              <w:t>Noter:</w:t>
            </w:r>
          </w:p>
          <w:p w14:paraId="06CC3CDF" w14:textId="77777777" w:rsidR="00A222BD" w:rsidRDefault="00A222BD" w:rsidP="0069311E"/>
          <w:p w14:paraId="34D65C46" w14:textId="77777777" w:rsidR="00F15177" w:rsidRDefault="00F15177" w:rsidP="0069311E"/>
          <w:p w14:paraId="1C750CDA" w14:textId="77777777" w:rsidR="00F15177" w:rsidRDefault="00F15177" w:rsidP="0069311E"/>
          <w:p w14:paraId="4B65835C" w14:textId="77777777" w:rsidR="00F15177" w:rsidRDefault="00F15177" w:rsidP="0069311E"/>
          <w:p w14:paraId="495B2E45" w14:textId="77777777" w:rsidR="00F15177" w:rsidRDefault="00F15177" w:rsidP="0069311E"/>
          <w:p w14:paraId="20741681" w14:textId="77777777" w:rsidR="00F15177" w:rsidRDefault="00F15177" w:rsidP="0069311E"/>
          <w:p w14:paraId="157078AA" w14:textId="74EFB0D7" w:rsidR="00F15177" w:rsidRDefault="00F15177" w:rsidP="0069311E"/>
        </w:tc>
      </w:tr>
      <w:tr w:rsidR="00954017" w14:paraId="6F27D0EC" w14:textId="77777777" w:rsidTr="00DD4B07">
        <w:tc>
          <w:tcPr>
            <w:tcW w:w="2026" w:type="dxa"/>
          </w:tcPr>
          <w:p w14:paraId="0D89A1B4" w14:textId="2062A9B2" w:rsidR="00954017" w:rsidRPr="00507926" w:rsidRDefault="00954017" w:rsidP="00DD4B07">
            <w:pPr>
              <w:rPr>
                <w:b/>
              </w:rPr>
            </w:pPr>
            <w:r w:rsidRPr="00507926">
              <w:rPr>
                <w:b/>
              </w:rPr>
              <w:t>Fo</w:t>
            </w:r>
            <w:r>
              <w:rPr>
                <w:b/>
              </w:rPr>
              <w:t>rhold udenfor skolen</w:t>
            </w:r>
            <w:r w:rsidR="00F6564D">
              <w:rPr>
                <w:b/>
              </w:rPr>
              <w:t>, fx i hjemmet</w:t>
            </w:r>
          </w:p>
        </w:tc>
        <w:tc>
          <w:tcPr>
            <w:tcW w:w="1337" w:type="dxa"/>
          </w:tcPr>
          <w:p w14:paraId="740D2D9C" w14:textId="77777777" w:rsidR="00954017" w:rsidRDefault="00954017" w:rsidP="00DD4B07">
            <w:r>
              <w:t>1</w:t>
            </w:r>
          </w:p>
        </w:tc>
        <w:tc>
          <w:tcPr>
            <w:tcW w:w="1338" w:type="dxa"/>
          </w:tcPr>
          <w:p w14:paraId="389BB4DB" w14:textId="77777777" w:rsidR="00954017" w:rsidRDefault="00954017" w:rsidP="00DD4B07">
            <w:r>
              <w:t>2</w:t>
            </w:r>
          </w:p>
        </w:tc>
        <w:tc>
          <w:tcPr>
            <w:tcW w:w="1339" w:type="dxa"/>
          </w:tcPr>
          <w:p w14:paraId="487600B6" w14:textId="77777777" w:rsidR="00954017" w:rsidRDefault="00954017" w:rsidP="00DD4B07">
            <w:r>
              <w:t>3</w:t>
            </w:r>
          </w:p>
        </w:tc>
        <w:tc>
          <w:tcPr>
            <w:tcW w:w="1341" w:type="dxa"/>
          </w:tcPr>
          <w:p w14:paraId="72062712" w14:textId="77777777" w:rsidR="00954017" w:rsidRDefault="00954017" w:rsidP="00DD4B07">
            <w:r>
              <w:t>4</w:t>
            </w:r>
          </w:p>
        </w:tc>
        <w:tc>
          <w:tcPr>
            <w:tcW w:w="1339" w:type="dxa"/>
          </w:tcPr>
          <w:p w14:paraId="7115DF63" w14:textId="77777777" w:rsidR="00954017" w:rsidRDefault="00954017" w:rsidP="00DD4B07">
            <w:r>
              <w:t>5</w:t>
            </w:r>
          </w:p>
        </w:tc>
      </w:tr>
      <w:tr w:rsidR="0095328D" w14:paraId="5B28BD75" w14:textId="77777777" w:rsidTr="0069311E">
        <w:tc>
          <w:tcPr>
            <w:tcW w:w="8720" w:type="dxa"/>
            <w:gridSpan w:val="6"/>
          </w:tcPr>
          <w:p w14:paraId="672F60E0" w14:textId="77777777" w:rsidR="00A222BD" w:rsidRDefault="00A222BD" w:rsidP="00A222BD">
            <w:r>
              <w:t>Noter:</w:t>
            </w:r>
          </w:p>
          <w:p w14:paraId="55019338" w14:textId="77777777" w:rsidR="00406675" w:rsidRDefault="00406675" w:rsidP="0069311E"/>
          <w:p w14:paraId="2E41480F" w14:textId="77777777" w:rsidR="00F15177" w:rsidRDefault="00F15177" w:rsidP="0069311E"/>
          <w:p w14:paraId="6E57D322" w14:textId="77777777" w:rsidR="00F15177" w:rsidRDefault="00F15177" w:rsidP="0069311E"/>
          <w:p w14:paraId="6474F670" w14:textId="77777777" w:rsidR="00F15177" w:rsidRDefault="00F15177" w:rsidP="0069311E"/>
          <w:p w14:paraId="21CDE567" w14:textId="77777777" w:rsidR="00F15177" w:rsidRDefault="00F15177" w:rsidP="0069311E"/>
          <w:p w14:paraId="0B1BB39F" w14:textId="77777777" w:rsidR="00F15177" w:rsidRDefault="00F15177" w:rsidP="0069311E"/>
          <w:p w14:paraId="0768D10E" w14:textId="77777777" w:rsidR="00F15177" w:rsidRPr="00406675" w:rsidRDefault="00F15177" w:rsidP="0069311E"/>
        </w:tc>
      </w:tr>
      <w:tr w:rsidR="00954017" w14:paraId="28A71740" w14:textId="77777777" w:rsidTr="00DD4B07">
        <w:tc>
          <w:tcPr>
            <w:tcW w:w="2026" w:type="dxa"/>
          </w:tcPr>
          <w:p w14:paraId="7AE38384" w14:textId="46DB9D3B" w:rsidR="00954017" w:rsidRPr="00507926" w:rsidRDefault="00954017" w:rsidP="00DD4B07">
            <w:pPr>
              <w:rPr>
                <w:b/>
              </w:rPr>
            </w:pPr>
            <w:r w:rsidRPr="00507926">
              <w:rPr>
                <w:b/>
              </w:rPr>
              <w:t>F</w:t>
            </w:r>
            <w:r>
              <w:rPr>
                <w:b/>
              </w:rPr>
              <w:t>ritid og øvrigt netværk</w:t>
            </w:r>
          </w:p>
        </w:tc>
        <w:tc>
          <w:tcPr>
            <w:tcW w:w="1337" w:type="dxa"/>
          </w:tcPr>
          <w:p w14:paraId="0539483B" w14:textId="77777777" w:rsidR="00954017" w:rsidRDefault="00954017" w:rsidP="00DD4B07">
            <w:r>
              <w:t>1</w:t>
            </w:r>
          </w:p>
        </w:tc>
        <w:tc>
          <w:tcPr>
            <w:tcW w:w="1338" w:type="dxa"/>
          </w:tcPr>
          <w:p w14:paraId="0194BADB" w14:textId="77777777" w:rsidR="00954017" w:rsidRDefault="00954017" w:rsidP="00DD4B07">
            <w:r>
              <w:t>2</w:t>
            </w:r>
          </w:p>
        </w:tc>
        <w:tc>
          <w:tcPr>
            <w:tcW w:w="1339" w:type="dxa"/>
          </w:tcPr>
          <w:p w14:paraId="41D1189C" w14:textId="77777777" w:rsidR="00954017" w:rsidRDefault="00954017" w:rsidP="00DD4B07">
            <w:r>
              <w:t>3</w:t>
            </w:r>
          </w:p>
        </w:tc>
        <w:tc>
          <w:tcPr>
            <w:tcW w:w="1341" w:type="dxa"/>
          </w:tcPr>
          <w:p w14:paraId="0DA9E33B" w14:textId="77777777" w:rsidR="00954017" w:rsidRDefault="00954017" w:rsidP="00DD4B07">
            <w:r>
              <w:t>4</w:t>
            </w:r>
          </w:p>
        </w:tc>
        <w:tc>
          <w:tcPr>
            <w:tcW w:w="1339" w:type="dxa"/>
          </w:tcPr>
          <w:p w14:paraId="497F031C" w14:textId="77777777" w:rsidR="00954017" w:rsidRDefault="00954017" w:rsidP="00DD4B07">
            <w:r>
              <w:t>5</w:t>
            </w:r>
          </w:p>
        </w:tc>
      </w:tr>
      <w:tr w:rsidR="00A07DB0" w14:paraId="75451EB3" w14:textId="77777777" w:rsidTr="0069311E">
        <w:tc>
          <w:tcPr>
            <w:tcW w:w="8720" w:type="dxa"/>
            <w:gridSpan w:val="6"/>
          </w:tcPr>
          <w:p w14:paraId="57922E45" w14:textId="77777777" w:rsidR="00A222BD" w:rsidRDefault="00A222BD" w:rsidP="00A222BD">
            <w:r>
              <w:t>Noter:</w:t>
            </w:r>
          </w:p>
          <w:p w14:paraId="1F4269B1" w14:textId="77777777" w:rsidR="00B6623F" w:rsidRDefault="00B6623F" w:rsidP="0069311E"/>
          <w:p w14:paraId="38276053" w14:textId="77777777" w:rsidR="00F15177" w:rsidRDefault="00F15177" w:rsidP="0069311E"/>
          <w:p w14:paraId="798D6EC6" w14:textId="77777777" w:rsidR="00F15177" w:rsidRDefault="00F15177" w:rsidP="0069311E"/>
          <w:p w14:paraId="3BC8FF2F" w14:textId="77777777" w:rsidR="00F15177" w:rsidRDefault="00F15177" w:rsidP="0069311E"/>
          <w:p w14:paraId="063D0521" w14:textId="77777777" w:rsidR="00F15177" w:rsidRDefault="00F15177" w:rsidP="0069311E"/>
          <w:p w14:paraId="7BD647DB" w14:textId="77777777" w:rsidR="00F15177" w:rsidRDefault="00F15177" w:rsidP="0069311E"/>
          <w:p w14:paraId="62EE9132" w14:textId="1BFB9706" w:rsidR="00F15177" w:rsidRPr="00406675" w:rsidRDefault="00F15177" w:rsidP="0069311E"/>
        </w:tc>
      </w:tr>
    </w:tbl>
    <w:p w14:paraId="3A86C71C" w14:textId="2F60CC72" w:rsidR="00EC34FC" w:rsidRPr="00F15177" w:rsidRDefault="00EC34FC" w:rsidP="00F15177">
      <w:pPr>
        <w:pStyle w:val="Overskrift3"/>
        <w:rPr>
          <w:sz w:val="32"/>
          <w:szCs w:val="26"/>
        </w:rPr>
      </w:pPr>
    </w:p>
    <w:sectPr w:rsidR="00EC34FC" w:rsidRPr="00F15177" w:rsidSect="00CB3B27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381" w:right="1588" w:bottom="1588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733D9" w14:textId="77777777" w:rsidR="000D69BB" w:rsidRDefault="000D69BB" w:rsidP="004771FA">
      <w:pPr>
        <w:spacing w:line="240" w:lineRule="auto"/>
      </w:pPr>
      <w:r>
        <w:separator/>
      </w:r>
    </w:p>
  </w:endnote>
  <w:endnote w:type="continuationSeparator" w:id="0">
    <w:p w14:paraId="14CBA1AD" w14:textId="77777777" w:rsidR="000D69BB" w:rsidRDefault="000D69BB" w:rsidP="004771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leo">
    <w:panose1 w:val="00000500000000000000"/>
    <w:charset w:val="00"/>
    <w:family w:val="auto"/>
    <w:pitch w:val="variable"/>
    <w:sig w:usb0="00000007" w:usb1="00000000" w:usb2="00000000" w:usb3="00000000" w:csb0="00000083" w:csb1="00000000"/>
  </w:font>
  <w:font w:name="Aleo regular">
    <w:altName w:val="Cambria"/>
    <w:panose1 w:val="00000000000000000000"/>
    <w:charset w:val="00"/>
    <w:family w:val="roman"/>
    <w:notTrueType/>
    <w:pitch w:val="default"/>
  </w:font>
  <w:font w:name="Montserrat Bold">
    <w:panose1 w:val="00000000000000000000"/>
    <w:charset w:val="00"/>
    <w:family w:val="roman"/>
    <w:notTrueType/>
    <w:pitch w:val="default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ImaginaryFriend BB">
    <w:altName w:val="ImaginaryFriend BB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45A2A" w14:textId="77777777" w:rsidR="00B85469" w:rsidRDefault="00B85469">
    <w:pPr>
      <w:pStyle w:val="Sidefo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4251391" wp14:editId="7D6C9B6E">
              <wp:simplePos x="0" y="0"/>
              <wp:positionH relativeFrom="page">
                <wp:posOffset>6049010</wp:posOffset>
              </wp:positionH>
              <wp:positionV relativeFrom="page">
                <wp:posOffset>10106660</wp:posOffset>
              </wp:positionV>
              <wp:extent cx="482760" cy="122040"/>
              <wp:effectExtent l="0" t="0" r="0" b="0"/>
              <wp:wrapNone/>
              <wp:docPr id="7" name="Tekstfelt 7" descr="Decorative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2760" cy="1220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762945B" w14:textId="3C6C4FCF" w:rsidR="00B85469" w:rsidRPr="008C2D55" w:rsidRDefault="00B85469" w:rsidP="00B85469">
                          <w:pPr>
                            <w:spacing w:line="140" w:lineRule="atLeast"/>
                            <w:jc w:val="right"/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</w:pP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instrText>PAGE  \* Arabic  \* MERGEFORMAT</w:instrTex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43540A">
                            <w:rPr>
                              <w:rFonts w:ascii="Montserrat Medium" w:hAnsi="Montserrat Medium"/>
                              <w:noProof/>
                              <w:sz w:val="14"/>
                              <w:szCs w:val="14"/>
                            </w:rPr>
                            <w:t>6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end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>/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instrText>NUMPAGES  \* Arabic  \* MERGEFORMAT</w:instrTex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43540A">
                            <w:rPr>
                              <w:rFonts w:ascii="Montserrat Medium" w:hAnsi="Montserrat Medium"/>
                              <w:noProof/>
                              <w:sz w:val="14"/>
                              <w:szCs w:val="14"/>
                            </w:rPr>
                            <w:t>6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251391" id="_x0000_t202" coordsize="21600,21600" o:spt="202" path="m,l,21600r21600,l21600,xe">
              <v:stroke joinstyle="miter"/>
              <v:path gradientshapeok="t" o:connecttype="rect"/>
            </v:shapetype>
            <v:shape id="Tekstfelt 7" o:spid="_x0000_s1026" type="#_x0000_t202" alt="Decorative" style="position:absolute;margin-left:476.3pt;margin-top:795.8pt;width:38pt;height:9.6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" fillcolor="white [3201]" stroked="f" strokeweight=".5pt">
              <v:textbox inset="0,0,0,0">
                <w:txbxContent>
                  <w:p w14:paraId="1762945B" w14:textId="3C6C4FCF" w:rsidR="00B85469" w:rsidRPr="008C2D55" w:rsidRDefault="00B85469" w:rsidP="00B85469">
                    <w:pPr>
                      <w:spacing w:line="140" w:lineRule="atLeast"/>
                      <w:jc w:val="right"/>
                      <w:rPr>
                        <w:rFonts w:ascii="Montserrat Medium" w:hAnsi="Montserrat Medium"/>
                        <w:sz w:val="14"/>
                        <w:szCs w:val="14"/>
                      </w:rPr>
                    </w:pP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begin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instrText>PAGE  \* Arabic  \* MERGEFORMAT</w:instrTex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separate"/>
                    </w:r>
                    <w:r w:rsidR="0043540A">
                      <w:rPr>
                        <w:rFonts w:ascii="Montserrat Medium" w:hAnsi="Montserrat Medium"/>
                        <w:noProof/>
                        <w:sz w:val="14"/>
                        <w:szCs w:val="14"/>
                      </w:rPr>
                      <w:t>6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end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Montserrat Medium" w:hAnsi="Montserrat Medium"/>
                        <w:sz w:val="14"/>
                        <w:szCs w:val="14"/>
                      </w:rPr>
                      <w:t>/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t xml:space="preserve"> 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begin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instrText>NUMPAGES  \* Arabic  \* MERGEFORMAT</w:instrTex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separate"/>
                    </w:r>
                    <w:r w:rsidR="0043540A">
                      <w:rPr>
                        <w:rFonts w:ascii="Montserrat Medium" w:hAnsi="Montserrat Medium"/>
                        <w:noProof/>
                        <w:sz w:val="14"/>
                        <w:szCs w:val="14"/>
                      </w:rPr>
                      <w:t>6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95482" w14:textId="77777777" w:rsidR="00AD61E0" w:rsidRDefault="008C2D55">
    <w:pPr>
      <w:pStyle w:val="Sidefo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4943B90" wp14:editId="45BDA4A8">
              <wp:simplePos x="0" y="0"/>
              <wp:positionH relativeFrom="margin">
                <wp:align>right</wp:align>
              </wp:positionH>
              <wp:positionV relativeFrom="paragraph">
                <wp:posOffset>-27249</wp:posOffset>
              </wp:positionV>
              <wp:extent cx="482600" cy="123037"/>
              <wp:effectExtent l="0" t="0" r="0" b="0"/>
              <wp:wrapNone/>
              <wp:docPr id="5" name="Tekstfelt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2600" cy="12303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C09CC79" w14:textId="77777777" w:rsidR="00AD61E0" w:rsidRPr="008C2D55" w:rsidRDefault="008C2D55" w:rsidP="008C2D55">
                          <w:pPr>
                            <w:spacing w:line="140" w:lineRule="atLeast"/>
                            <w:jc w:val="right"/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</w:pP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instrText>PAGE  \* Arabic  \* MERGEFORMAT</w:instrTex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separate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>1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end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>/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instrText>NUMPAGES  \* Arabic  \* MERGEFORMAT</w:instrTex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6360A3">
                            <w:rPr>
                              <w:rFonts w:ascii="Montserrat Medium" w:hAnsi="Montserrat Medium"/>
                              <w:noProof/>
                              <w:sz w:val="14"/>
                              <w:szCs w:val="14"/>
                            </w:rPr>
                            <w:t>1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704159" id="_x0000_t202" coordsize="21600,21600" o:spt="202" path="m,l,21600r21600,l21600,xe">
              <v:stroke joinstyle="miter"/>
              <v:path gradientshapeok="t" o:connecttype="rect"/>
            </v:shapetype>
            <v:shape id="Tekstfelt 5" o:spid="_x0000_s1027" type="#_x0000_t202" style="position:absolute;margin-left:-13.2pt;margin-top:-2.15pt;width:38pt;height:9.7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" fillcolor="white [3201]" stroked="f" strokeweight=".5pt">
              <v:textbox inset="0,0,0,0">
                <w:txbxContent>
                  <w:p w:rsidR="00AD61E0" w:rsidRPr="008C2D55" w:rsidRDefault="008C2D55" w:rsidP="008C2D55">
                    <w:pPr>
                      <w:spacing w:line="140" w:lineRule="atLeast"/>
                      <w:jc w:val="right"/>
                      <w:rPr>
                        <w:rFonts w:ascii="Montserrat Medium" w:hAnsi="Montserrat Medium"/>
                        <w:sz w:val="14"/>
                        <w:szCs w:val="14"/>
                      </w:rPr>
                    </w:pP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begin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instrText>PAGE  \* Arabic  \* MERGEFORMAT</w:instrTex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separate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t>1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end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Montserrat Medium" w:hAnsi="Montserrat Medium"/>
                        <w:sz w:val="14"/>
                        <w:szCs w:val="14"/>
                      </w:rPr>
                      <w:t>/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t xml:space="preserve"> 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begin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instrText>NUMPAGES  \* Arabic  \* MERGEFORMAT</w:instrTex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separate"/>
                    </w:r>
                    <w:r w:rsidR="006360A3">
                      <w:rPr>
                        <w:rFonts w:ascii="Montserrat Medium" w:hAnsi="Montserrat Medium"/>
                        <w:noProof/>
                        <w:sz w:val="14"/>
                        <w:szCs w:val="14"/>
                      </w:rPr>
                      <w:t>1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817C5" w14:textId="77777777" w:rsidR="000D69BB" w:rsidRDefault="000D69BB" w:rsidP="004771FA">
      <w:pPr>
        <w:spacing w:line="240" w:lineRule="auto"/>
      </w:pPr>
      <w:r>
        <w:separator/>
      </w:r>
    </w:p>
  </w:footnote>
  <w:footnote w:type="continuationSeparator" w:id="0">
    <w:p w14:paraId="782A7BED" w14:textId="77777777" w:rsidR="000D69BB" w:rsidRDefault="000D69BB" w:rsidP="004771F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F9D8A" w14:textId="77777777" w:rsidR="004771FA" w:rsidRDefault="004771FA">
    <w:pPr>
      <w:pStyle w:val="Sidehoved"/>
    </w:pPr>
    <w:r w:rsidRPr="006B569E">
      <w:rPr>
        <w:noProof/>
        <w:lang w:eastAsia="da-DK"/>
      </w:rPr>
      <w:drawing>
        <wp:anchor distT="0" distB="0" distL="114300" distR="114300" simplePos="0" relativeHeight="251658240" behindDoc="0" locked="1" layoutInCell="1" allowOverlap="1" wp14:anchorId="1F24E301" wp14:editId="6525546F">
          <wp:simplePos x="0" y="0"/>
          <wp:positionH relativeFrom="page">
            <wp:posOffset>1005840</wp:posOffset>
          </wp:positionH>
          <wp:positionV relativeFrom="page">
            <wp:posOffset>502920</wp:posOffset>
          </wp:positionV>
          <wp:extent cx="1390015" cy="503555"/>
          <wp:effectExtent l="0" t="0" r="635" b="0"/>
          <wp:wrapNone/>
          <wp:docPr id="4" name="Billede 2" descr="Decorative">
            <a:extLst xmlns:a="http://schemas.openxmlformats.org/drawingml/2006/main">
              <a:ext uri="{FF2B5EF4-FFF2-40B4-BE49-F238E27FC236}">
                <a16:creationId xmlns:a16="http://schemas.microsoft.com/office/drawing/2014/main" id="{A8509602-F919-46F5-B878-B6FC9B365743}"/>
              </a:ext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lede 2" descr="Decorative">
                    <a:extLst>
                      <a:ext uri="{FF2B5EF4-FFF2-40B4-BE49-F238E27FC236}">
                        <a16:creationId xmlns:a16="http://schemas.microsoft.com/office/drawing/2014/main" id="{A8509602-F919-46F5-B878-B6FC9B365743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015" cy="503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A1786" w14:textId="77777777" w:rsidR="004771FA" w:rsidRDefault="004771FA">
    <w:pPr>
      <w:pStyle w:val="Sidehoved"/>
    </w:pPr>
    <w:r w:rsidRPr="006B569E">
      <w:rPr>
        <w:noProof/>
        <w:lang w:eastAsia="da-DK"/>
      </w:rPr>
      <w:drawing>
        <wp:anchor distT="0" distB="0" distL="114300" distR="114300" simplePos="0" relativeHeight="251660288" behindDoc="0" locked="1" layoutInCell="1" allowOverlap="1" wp14:anchorId="4A93D188" wp14:editId="23DA30F0">
          <wp:simplePos x="0" y="0"/>
          <wp:positionH relativeFrom="page">
            <wp:posOffset>1008380</wp:posOffset>
          </wp:positionH>
          <wp:positionV relativeFrom="page">
            <wp:posOffset>504190</wp:posOffset>
          </wp:positionV>
          <wp:extent cx="1389600" cy="504000"/>
          <wp:effectExtent l="0" t="0" r="1270" b="0"/>
          <wp:wrapNone/>
          <wp:docPr id="6" name="Billede 2" descr="Logo Roskilde Kommune">
            <a:extLst xmlns:a="http://schemas.openxmlformats.org/drawingml/2006/main">
              <a:ext uri="{FF2B5EF4-FFF2-40B4-BE49-F238E27FC236}">
                <a16:creationId xmlns:a16="http://schemas.microsoft.com/office/drawing/2014/main" id="{A8509602-F919-46F5-B878-B6FC9B36574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2" descr="Logo Roskilde Kommune">
                    <a:extLst>
                      <a:ext uri="{FF2B5EF4-FFF2-40B4-BE49-F238E27FC236}">
                        <a16:creationId xmlns:a16="http://schemas.microsoft.com/office/drawing/2014/main" id="{A8509602-F919-46F5-B878-B6FC9B36574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600" cy="50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E3CAB"/>
    <w:multiLevelType w:val="hybridMultilevel"/>
    <w:tmpl w:val="48BE1B1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6509D"/>
    <w:multiLevelType w:val="hybridMultilevel"/>
    <w:tmpl w:val="A9D871F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90DA9"/>
    <w:multiLevelType w:val="hybridMultilevel"/>
    <w:tmpl w:val="5D5059F8"/>
    <w:lvl w:ilvl="0" w:tplc="587AA6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5F4DEA"/>
    <w:multiLevelType w:val="hybridMultilevel"/>
    <w:tmpl w:val="91281B0C"/>
    <w:lvl w:ilvl="0" w:tplc="587AA6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8175F"/>
    <w:multiLevelType w:val="multilevel"/>
    <w:tmpl w:val="999A3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9FE07F3"/>
    <w:multiLevelType w:val="hybridMultilevel"/>
    <w:tmpl w:val="4004556E"/>
    <w:lvl w:ilvl="0" w:tplc="587AA6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040C89"/>
    <w:multiLevelType w:val="hybridMultilevel"/>
    <w:tmpl w:val="27AEBEA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533865"/>
    <w:multiLevelType w:val="hybridMultilevel"/>
    <w:tmpl w:val="77B8623E"/>
    <w:lvl w:ilvl="0" w:tplc="587AA6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4732C7"/>
    <w:multiLevelType w:val="hybridMultilevel"/>
    <w:tmpl w:val="68864BE4"/>
    <w:lvl w:ilvl="0" w:tplc="587AA6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63242F"/>
    <w:multiLevelType w:val="hybridMultilevel"/>
    <w:tmpl w:val="8C3080C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362C43"/>
    <w:multiLevelType w:val="hybridMultilevel"/>
    <w:tmpl w:val="6F9C482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D55FD8"/>
    <w:multiLevelType w:val="hybridMultilevel"/>
    <w:tmpl w:val="3328EC8C"/>
    <w:lvl w:ilvl="0" w:tplc="587AA6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4E0458"/>
    <w:multiLevelType w:val="hybridMultilevel"/>
    <w:tmpl w:val="C664694A"/>
    <w:lvl w:ilvl="0" w:tplc="587AA6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D360E9"/>
    <w:multiLevelType w:val="multilevel"/>
    <w:tmpl w:val="F1E69554"/>
    <w:lvl w:ilvl="0">
      <w:start w:val="1"/>
      <w:numFmt w:val="decimal"/>
      <w:isLgl/>
      <w:lvlText w:val="%1."/>
      <w:lvlJc w:val="left"/>
      <w:pPr>
        <w:tabs>
          <w:tab w:val="num" w:pos="907"/>
        </w:tabs>
        <w:ind w:left="907" w:hanging="907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907"/>
        </w:tabs>
        <w:ind w:left="907" w:hanging="907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475"/>
        </w:tabs>
        <w:ind w:left="1475" w:hanging="907"/>
      </w:pPr>
      <w:rPr>
        <w:rFonts w:cs="Times New Roman"/>
      </w:rPr>
    </w:lvl>
    <w:lvl w:ilvl="3">
      <w:start w:val="1"/>
      <w:numFmt w:val="decimal"/>
      <w:isLgl/>
      <w:lvlText w:val="%4"/>
      <w:lvlJc w:val="right"/>
      <w:pPr>
        <w:tabs>
          <w:tab w:val="num" w:pos="907"/>
        </w:tabs>
        <w:ind w:left="907" w:hanging="340"/>
      </w:pPr>
      <w:rPr>
        <w:rFonts w:ascii="Garamond" w:hAnsi="Garamond" w:cs="Times New Roman" w:hint="default"/>
        <w:b/>
        <w:i/>
        <w:sz w:val="20"/>
        <w:szCs w:val="20"/>
      </w:rPr>
    </w:lvl>
    <w:lvl w:ilvl="4">
      <w:start w:val="1"/>
      <w:numFmt w:val="decimal"/>
      <w:isLgl/>
      <w:lvlText w:val="%4.%5"/>
      <w:lvlJc w:val="right"/>
      <w:pPr>
        <w:tabs>
          <w:tab w:val="num" w:pos="907"/>
        </w:tabs>
        <w:ind w:left="907" w:hanging="340"/>
      </w:pPr>
      <w:rPr>
        <w:rFonts w:ascii="Garamond" w:hAnsi="Garamond" w:cs="Times New Roman" w:hint="default"/>
        <w:b/>
        <w:i/>
        <w:sz w:val="28"/>
      </w:rPr>
    </w:lvl>
    <w:lvl w:ilvl="5">
      <w:start w:val="1"/>
      <w:numFmt w:val="decimal"/>
      <w:isLgl/>
      <w:lvlText w:val=".%6"/>
      <w:lvlJc w:val="left"/>
      <w:pPr>
        <w:tabs>
          <w:tab w:val="num" w:pos="907"/>
        </w:tabs>
        <w:ind w:left="1304" w:hanging="397"/>
      </w:pPr>
      <w:rPr>
        <w:rFonts w:ascii="Garamond" w:hAnsi="Garamond" w:cs="Times New Roman" w:hint="default"/>
        <w:b/>
        <w:i w:val="0"/>
        <w:sz w:val="22"/>
      </w:rPr>
    </w:lvl>
    <w:lvl w:ilvl="6">
      <w:start w:val="1"/>
      <w:numFmt w:val="decimal"/>
      <w:isLgl/>
      <w:lvlText w:val=".%6.%7"/>
      <w:lvlJc w:val="left"/>
      <w:pPr>
        <w:tabs>
          <w:tab w:val="num" w:pos="907"/>
        </w:tabs>
        <w:ind w:left="1304" w:hanging="397"/>
      </w:pPr>
      <w:rPr>
        <w:rFonts w:ascii="Garamond" w:hAnsi="Garamond" w:cs="Times New Roman" w:hint="default"/>
        <w:b/>
        <w:i w:val="0"/>
        <w:sz w:val="22"/>
      </w:rPr>
    </w:lvl>
    <w:lvl w:ilvl="7">
      <w:start w:val="1"/>
      <w:numFmt w:val="decimal"/>
      <w:isLgl/>
      <w:lvlText w:val=".%8"/>
      <w:lvlJc w:val="left"/>
      <w:pPr>
        <w:tabs>
          <w:tab w:val="num" w:pos="1701"/>
        </w:tabs>
        <w:ind w:left="1701" w:hanging="397"/>
      </w:pPr>
      <w:rPr>
        <w:rFonts w:ascii="Garamond" w:hAnsi="Garamond" w:cs="Times New Roman" w:hint="default"/>
        <w:b/>
        <w:i w:val="0"/>
        <w:sz w:val="20"/>
      </w:rPr>
    </w:lvl>
    <w:lvl w:ilvl="8">
      <w:start w:val="1"/>
      <w:numFmt w:val="decimal"/>
      <w:isLgl/>
      <w:lvlText w:val="%8.%9"/>
      <w:lvlJc w:val="left"/>
      <w:pPr>
        <w:tabs>
          <w:tab w:val="num" w:pos="1701"/>
        </w:tabs>
        <w:ind w:left="1701" w:hanging="397"/>
      </w:pPr>
      <w:rPr>
        <w:rFonts w:ascii="Garamond" w:hAnsi="Garamond" w:cs="Times New Roman" w:hint="default"/>
        <w:b/>
        <w:i/>
        <w:sz w:val="20"/>
      </w:rPr>
    </w:lvl>
  </w:abstractNum>
  <w:abstractNum w:abstractNumId="14" w15:restartNumberingAfterBreak="0">
    <w:nsid w:val="6F4F7FE5"/>
    <w:multiLevelType w:val="hybridMultilevel"/>
    <w:tmpl w:val="E4A401AA"/>
    <w:lvl w:ilvl="0" w:tplc="587AA6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282EDE"/>
    <w:multiLevelType w:val="hybridMultilevel"/>
    <w:tmpl w:val="81784B5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DB34E6"/>
    <w:multiLevelType w:val="hybridMultilevel"/>
    <w:tmpl w:val="29D2CC9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9487216">
    <w:abstractNumId w:val="13"/>
  </w:num>
  <w:num w:numId="2" w16cid:durableId="1628781781">
    <w:abstractNumId w:val="4"/>
  </w:num>
  <w:num w:numId="3" w16cid:durableId="5519327">
    <w:abstractNumId w:val="9"/>
  </w:num>
  <w:num w:numId="4" w16cid:durableId="1179008261">
    <w:abstractNumId w:val="16"/>
  </w:num>
  <w:num w:numId="5" w16cid:durableId="226888333">
    <w:abstractNumId w:val="10"/>
  </w:num>
  <w:num w:numId="6" w16cid:durableId="1586919304">
    <w:abstractNumId w:val="0"/>
  </w:num>
  <w:num w:numId="7" w16cid:durableId="9770394">
    <w:abstractNumId w:val="15"/>
  </w:num>
  <w:num w:numId="8" w16cid:durableId="1765490408">
    <w:abstractNumId w:val="1"/>
  </w:num>
  <w:num w:numId="9" w16cid:durableId="1943756046">
    <w:abstractNumId w:val="14"/>
  </w:num>
  <w:num w:numId="10" w16cid:durableId="545726202">
    <w:abstractNumId w:val="8"/>
  </w:num>
  <w:num w:numId="11" w16cid:durableId="1949312171">
    <w:abstractNumId w:val="5"/>
  </w:num>
  <w:num w:numId="12" w16cid:durableId="1905799995">
    <w:abstractNumId w:val="12"/>
  </w:num>
  <w:num w:numId="13" w16cid:durableId="498430378">
    <w:abstractNumId w:val="11"/>
  </w:num>
  <w:num w:numId="14" w16cid:durableId="102307899">
    <w:abstractNumId w:val="7"/>
  </w:num>
  <w:num w:numId="15" w16cid:durableId="962422686">
    <w:abstractNumId w:val="3"/>
  </w:num>
  <w:num w:numId="16" w16cid:durableId="1178153915">
    <w:abstractNumId w:val="2"/>
  </w:num>
  <w:num w:numId="17" w16cid:durableId="15263589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DocumentCreation" w:val="jdVW2FK8uI0YHzTHPTEY1w=="/>
    <w:docVar w:name="Encrypted_CloudStatistics_StoryID" w:val="QelXz09vWuOftrPxwyKhRz8c++DXTZISCMO8cmrLqzMhl9zfxD6htCIw5n4UFQ2x"/>
  </w:docVars>
  <w:rsids>
    <w:rsidRoot w:val="006360A3"/>
    <w:rsid w:val="00026806"/>
    <w:rsid w:val="00031587"/>
    <w:rsid w:val="000775FF"/>
    <w:rsid w:val="00082CF5"/>
    <w:rsid w:val="00090727"/>
    <w:rsid w:val="000C705E"/>
    <w:rsid w:val="000D69BB"/>
    <w:rsid w:val="000E0729"/>
    <w:rsid w:val="000E35AE"/>
    <w:rsid w:val="000F1E0E"/>
    <w:rsid w:val="000F2D98"/>
    <w:rsid w:val="000F3F97"/>
    <w:rsid w:val="00105209"/>
    <w:rsid w:val="00112DED"/>
    <w:rsid w:val="00136BB0"/>
    <w:rsid w:val="00163745"/>
    <w:rsid w:val="001847DD"/>
    <w:rsid w:val="001C467A"/>
    <w:rsid w:val="001E145F"/>
    <w:rsid w:val="00204971"/>
    <w:rsid w:val="0021726A"/>
    <w:rsid w:val="00221866"/>
    <w:rsid w:val="0025128F"/>
    <w:rsid w:val="002646AB"/>
    <w:rsid w:val="00273EA7"/>
    <w:rsid w:val="002C0783"/>
    <w:rsid w:val="002C5DD4"/>
    <w:rsid w:val="002C6DFB"/>
    <w:rsid w:val="002E31DC"/>
    <w:rsid w:val="002E7AD4"/>
    <w:rsid w:val="00352F94"/>
    <w:rsid w:val="003A5DBB"/>
    <w:rsid w:val="003B36E1"/>
    <w:rsid w:val="00406675"/>
    <w:rsid w:val="00427441"/>
    <w:rsid w:val="0043540A"/>
    <w:rsid w:val="00457201"/>
    <w:rsid w:val="00457A7A"/>
    <w:rsid w:val="00475A8B"/>
    <w:rsid w:val="004771FA"/>
    <w:rsid w:val="00480C64"/>
    <w:rsid w:val="00495AEB"/>
    <w:rsid w:val="004977C3"/>
    <w:rsid w:val="004A4AB0"/>
    <w:rsid w:val="004B7A79"/>
    <w:rsid w:val="004F13E0"/>
    <w:rsid w:val="005032E4"/>
    <w:rsid w:val="00507926"/>
    <w:rsid w:val="00530DD4"/>
    <w:rsid w:val="00551725"/>
    <w:rsid w:val="00560ED3"/>
    <w:rsid w:val="00562C35"/>
    <w:rsid w:val="0058293C"/>
    <w:rsid w:val="005860B4"/>
    <w:rsid w:val="005D1A5C"/>
    <w:rsid w:val="005E5394"/>
    <w:rsid w:val="0061736B"/>
    <w:rsid w:val="006360A3"/>
    <w:rsid w:val="00695AD4"/>
    <w:rsid w:val="006A7AF1"/>
    <w:rsid w:val="006B569E"/>
    <w:rsid w:val="006C6691"/>
    <w:rsid w:val="006C7FAB"/>
    <w:rsid w:val="006E4520"/>
    <w:rsid w:val="006F54EA"/>
    <w:rsid w:val="00716577"/>
    <w:rsid w:val="00730FCD"/>
    <w:rsid w:val="00740DC2"/>
    <w:rsid w:val="007644EB"/>
    <w:rsid w:val="00767EA9"/>
    <w:rsid w:val="00780433"/>
    <w:rsid w:val="007D62F3"/>
    <w:rsid w:val="007D631E"/>
    <w:rsid w:val="008038B5"/>
    <w:rsid w:val="008405B5"/>
    <w:rsid w:val="008C2D55"/>
    <w:rsid w:val="00905460"/>
    <w:rsid w:val="0092473F"/>
    <w:rsid w:val="0095328D"/>
    <w:rsid w:val="00954017"/>
    <w:rsid w:val="00970228"/>
    <w:rsid w:val="009941B0"/>
    <w:rsid w:val="009A7048"/>
    <w:rsid w:val="009E1A08"/>
    <w:rsid w:val="00A07DB0"/>
    <w:rsid w:val="00A222BD"/>
    <w:rsid w:val="00A41148"/>
    <w:rsid w:val="00A44AD2"/>
    <w:rsid w:val="00A4678B"/>
    <w:rsid w:val="00A56A6E"/>
    <w:rsid w:val="00A91F00"/>
    <w:rsid w:val="00A969BB"/>
    <w:rsid w:val="00AB0C50"/>
    <w:rsid w:val="00AD61E0"/>
    <w:rsid w:val="00AE5635"/>
    <w:rsid w:val="00B6623F"/>
    <w:rsid w:val="00B67073"/>
    <w:rsid w:val="00B75550"/>
    <w:rsid w:val="00B84F1A"/>
    <w:rsid w:val="00B85469"/>
    <w:rsid w:val="00BA44E7"/>
    <w:rsid w:val="00BD7985"/>
    <w:rsid w:val="00C06161"/>
    <w:rsid w:val="00C7404E"/>
    <w:rsid w:val="00C84A96"/>
    <w:rsid w:val="00CB3B27"/>
    <w:rsid w:val="00CC64D8"/>
    <w:rsid w:val="00CD28A6"/>
    <w:rsid w:val="00CE0321"/>
    <w:rsid w:val="00CF240C"/>
    <w:rsid w:val="00D4540A"/>
    <w:rsid w:val="00DA317B"/>
    <w:rsid w:val="00DB43FE"/>
    <w:rsid w:val="00E04783"/>
    <w:rsid w:val="00E76762"/>
    <w:rsid w:val="00E77517"/>
    <w:rsid w:val="00E95EC0"/>
    <w:rsid w:val="00EA1D7D"/>
    <w:rsid w:val="00EA79EB"/>
    <w:rsid w:val="00EC34FC"/>
    <w:rsid w:val="00EE11F0"/>
    <w:rsid w:val="00EE5590"/>
    <w:rsid w:val="00F15177"/>
    <w:rsid w:val="00F41C5B"/>
    <w:rsid w:val="00F6564D"/>
    <w:rsid w:val="00F67AFB"/>
    <w:rsid w:val="00F70C6E"/>
    <w:rsid w:val="00F75936"/>
    <w:rsid w:val="00F916C5"/>
    <w:rsid w:val="00F94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5D747A"/>
  <w15:chartTrackingRefBased/>
  <w15:docId w15:val="{5E307F96-D60D-478C-AA32-5FEA1BDA4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321"/>
    <w:pPr>
      <w:spacing w:after="0" w:line="280" w:lineRule="atLeast"/>
    </w:pPr>
    <w:rPr>
      <w:rFonts w:ascii="Aleo regular" w:hAnsi="Aleo regular"/>
    </w:rPr>
  </w:style>
  <w:style w:type="paragraph" w:styleId="Overskrift1">
    <w:name w:val="heading 1"/>
    <w:basedOn w:val="Normal"/>
    <w:next w:val="Normal"/>
    <w:link w:val="Overskrift1Tegn"/>
    <w:autoRedefine/>
    <w:qFormat/>
    <w:rsid w:val="00221866"/>
    <w:pPr>
      <w:tabs>
        <w:tab w:val="num" w:pos="907"/>
      </w:tabs>
      <w:spacing w:after="480" w:line="560" w:lineRule="atLeast"/>
      <w:outlineLvl w:val="0"/>
    </w:pPr>
    <w:rPr>
      <w:rFonts w:asciiTheme="majorHAnsi" w:eastAsiaTheme="majorEastAsia" w:hAnsiTheme="majorHAnsi" w:cstheme="majorBidi"/>
      <w:bCs/>
      <w:sz w:val="48"/>
      <w:szCs w:val="2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21866"/>
    <w:pPr>
      <w:keepNext/>
      <w:keepLines/>
      <w:spacing w:after="210"/>
      <w:outlineLvl w:val="1"/>
    </w:pPr>
    <w:rPr>
      <w:rFonts w:asciiTheme="majorHAnsi" w:eastAsiaTheme="majorEastAsia" w:hAnsiTheme="majorHAnsi" w:cstheme="majorBidi"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221866"/>
    <w:pPr>
      <w:keepNext/>
      <w:keepLines/>
      <w:spacing w:after="208"/>
      <w:outlineLvl w:val="2"/>
    </w:pPr>
    <w:rPr>
      <w:rFonts w:asciiTheme="majorHAnsi" w:eastAsiaTheme="majorEastAsia" w:hAnsiTheme="majorHAnsi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92473F"/>
    <w:pPr>
      <w:keepNext/>
      <w:keepLines/>
      <w:outlineLvl w:val="3"/>
    </w:pPr>
    <w:rPr>
      <w:rFonts w:asciiTheme="majorHAnsi" w:eastAsiaTheme="majorEastAsia" w:hAnsiTheme="majorHAnsi" w:cstheme="majorBidi"/>
      <w:b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rsid w:val="00CE0321"/>
    <w:pPr>
      <w:keepNext/>
      <w:keepLines/>
      <w:spacing w:before="40"/>
      <w:outlineLvl w:val="4"/>
    </w:pPr>
    <w:rPr>
      <w:rFonts w:asciiTheme="majorHAnsi" w:eastAsiaTheme="majorEastAsia" w:hAnsiTheme="majorHAnsi" w:cstheme="majorBidi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E0321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E032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221866"/>
    <w:rPr>
      <w:rFonts w:asciiTheme="majorHAnsi" w:eastAsiaTheme="majorEastAsia" w:hAnsiTheme="majorHAnsi" w:cstheme="majorBidi"/>
      <w:bCs/>
      <w:sz w:val="48"/>
      <w:szCs w:val="20"/>
    </w:rPr>
  </w:style>
  <w:style w:type="paragraph" w:styleId="Sidehoved">
    <w:name w:val="header"/>
    <w:basedOn w:val="Normal"/>
    <w:link w:val="SidehovedTegn"/>
    <w:uiPriority w:val="99"/>
    <w:unhideWhenUsed/>
    <w:rsid w:val="004771FA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771FA"/>
    <w:rPr>
      <w:sz w:val="20"/>
    </w:rPr>
  </w:style>
  <w:style w:type="paragraph" w:styleId="Sidefod">
    <w:name w:val="footer"/>
    <w:basedOn w:val="Normal"/>
    <w:link w:val="SidefodTegn"/>
    <w:uiPriority w:val="99"/>
    <w:unhideWhenUsed/>
    <w:rsid w:val="004771FA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771FA"/>
    <w:rPr>
      <w:sz w:val="20"/>
    </w:rPr>
  </w:style>
  <w:style w:type="character" w:styleId="Pladsholdertekst">
    <w:name w:val="Placeholder Text"/>
    <w:basedOn w:val="Standardskrifttypeiafsnit"/>
    <w:uiPriority w:val="99"/>
    <w:semiHidden/>
    <w:rsid w:val="00EA1D7D"/>
    <w:rPr>
      <w:color w:val="808080"/>
    </w:rPr>
  </w:style>
  <w:style w:type="paragraph" w:customStyle="1" w:styleId="Kontaktinfo">
    <w:name w:val="Kontaktinfo"/>
    <w:basedOn w:val="Normal"/>
    <w:rsid w:val="00740DC2"/>
    <w:pPr>
      <w:spacing w:line="180" w:lineRule="atLeast"/>
    </w:pPr>
    <w:rPr>
      <w:rFonts w:ascii="Montserrat Medium" w:hAnsi="Montserrat Medium"/>
      <w:sz w:val="16"/>
    </w:rPr>
  </w:style>
  <w:style w:type="character" w:styleId="Hyperlink">
    <w:name w:val="Hyperlink"/>
    <w:basedOn w:val="Standardskrifttypeiafsnit"/>
    <w:uiPriority w:val="99"/>
    <w:unhideWhenUsed/>
    <w:rsid w:val="006C7FAB"/>
    <w:rPr>
      <w:color w:val="000000" w:themeColor="hyperlink"/>
      <w:u w:val="single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6C7FAB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221866"/>
    <w:rPr>
      <w:rFonts w:asciiTheme="majorHAnsi" w:eastAsiaTheme="majorEastAsia" w:hAnsiTheme="majorHAnsi" w:cstheme="majorBidi"/>
      <w:sz w:val="32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221866"/>
    <w:rPr>
      <w:rFonts w:asciiTheme="majorHAnsi" w:eastAsiaTheme="majorEastAsia" w:hAnsiTheme="majorHAnsi" w:cstheme="majorBidi"/>
      <w:b/>
      <w:sz w:val="28"/>
      <w:szCs w:val="24"/>
    </w:rPr>
  </w:style>
  <w:style w:type="paragraph" w:styleId="Titel">
    <w:name w:val="Title"/>
    <w:basedOn w:val="Normal"/>
    <w:next w:val="Normal"/>
    <w:link w:val="TitelTegn"/>
    <w:uiPriority w:val="10"/>
    <w:rsid w:val="004A4AB0"/>
    <w:pPr>
      <w:spacing w:after="480" w:line="560" w:lineRule="atLeast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A4AB0"/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92473F"/>
    <w:rPr>
      <w:rFonts w:asciiTheme="majorHAnsi" w:eastAsiaTheme="majorEastAsia" w:hAnsiTheme="majorHAnsi" w:cstheme="majorBidi"/>
      <w:b/>
      <w:iCs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E0321"/>
    <w:rPr>
      <w:rFonts w:asciiTheme="majorHAnsi" w:eastAsiaTheme="majorEastAsia" w:hAnsiTheme="majorHAnsi" w:cstheme="majorBidi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E0321"/>
    <w:rPr>
      <w:rFonts w:asciiTheme="majorHAnsi" w:eastAsiaTheme="majorEastAsia" w:hAnsiTheme="majorHAnsi" w:cstheme="majorBidi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E0321"/>
    <w:rPr>
      <w:rFonts w:asciiTheme="majorHAnsi" w:eastAsiaTheme="majorEastAsia" w:hAnsiTheme="majorHAnsi" w:cstheme="majorBidi"/>
      <w:i/>
      <w:iCs/>
    </w:rPr>
  </w:style>
  <w:style w:type="paragraph" w:styleId="Listeafsnit">
    <w:name w:val="List Paragraph"/>
    <w:basedOn w:val="Normal"/>
    <w:uiPriority w:val="34"/>
    <w:rsid w:val="006360A3"/>
    <w:pPr>
      <w:ind w:left="720"/>
      <w:contextualSpacing/>
    </w:pPr>
  </w:style>
  <w:style w:type="table" w:styleId="Tabel-Gitter">
    <w:name w:val="Table Grid"/>
    <w:basedOn w:val="Tabel-Normal"/>
    <w:uiPriority w:val="39"/>
    <w:rsid w:val="005079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A4"/>
    <w:uiPriority w:val="99"/>
    <w:rsid w:val="001C467A"/>
    <w:rPr>
      <w:rFonts w:cs="Open Sans"/>
      <w:color w:val="000000"/>
      <w:sz w:val="20"/>
      <w:szCs w:val="20"/>
    </w:rPr>
  </w:style>
  <w:style w:type="paragraph" w:customStyle="1" w:styleId="Pa0">
    <w:name w:val="Pa0"/>
    <w:basedOn w:val="Normal"/>
    <w:next w:val="Normal"/>
    <w:uiPriority w:val="99"/>
    <w:rsid w:val="001C467A"/>
    <w:pPr>
      <w:autoSpaceDE w:val="0"/>
      <w:autoSpaceDN w:val="0"/>
      <w:adjustRightInd w:val="0"/>
      <w:spacing w:line="241" w:lineRule="atLeast"/>
    </w:pPr>
    <w:rPr>
      <w:rFonts w:ascii="ImaginaryFriend BB" w:hAnsi="ImaginaryFriend BB"/>
      <w:sz w:val="24"/>
      <w:szCs w:val="24"/>
    </w:rPr>
  </w:style>
  <w:style w:type="character" w:customStyle="1" w:styleId="A2">
    <w:name w:val="A2"/>
    <w:uiPriority w:val="99"/>
    <w:rsid w:val="001C467A"/>
    <w:rPr>
      <w:rFonts w:cs="ImaginaryFriend BB"/>
      <w:color w:val="000000"/>
      <w:sz w:val="32"/>
      <w:szCs w:val="32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405B5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405B5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405B5"/>
    <w:rPr>
      <w:rFonts w:ascii="Aleo regular" w:hAnsi="Aleo regular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405B5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405B5"/>
    <w:rPr>
      <w:rFonts w:ascii="Aleo regular" w:hAnsi="Aleo regular"/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405B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405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skabeloner\rk%20skabeloner\Notater\Dokument_Roskilde%20Kommune_logo%20venstr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3C95F0429024EECB923EC7D6BF2B28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029336B-EB26-4666-A0F7-354C911E258C}"/>
      </w:docPartPr>
      <w:docPartBody>
        <w:p w:rsidR="00BE1BAE" w:rsidRDefault="00BE1BAE">
          <w:pPr>
            <w:pStyle w:val="03C95F0429024EECB923EC7D6BF2B284"/>
          </w:pPr>
          <w:r w:rsidRPr="003B36E1">
            <w:t>[</w:t>
          </w:r>
          <w:r>
            <w:t>Overskrift_1</w:t>
          </w:r>
          <w:r w:rsidRPr="003B36E1"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leo">
    <w:panose1 w:val="00000500000000000000"/>
    <w:charset w:val="00"/>
    <w:family w:val="auto"/>
    <w:pitch w:val="variable"/>
    <w:sig w:usb0="00000007" w:usb1="00000000" w:usb2="00000000" w:usb3="00000000" w:csb0="00000083" w:csb1="00000000"/>
  </w:font>
  <w:font w:name="Aleo regular">
    <w:altName w:val="Cambria"/>
    <w:panose1 w:val="00000000000000000000"/>
    <w:charset w:val="00"/>
    <w:family w:val="roman"/>
    <w:notTrueType/>
    <w:pitch w:val="default"/>
  </w:font>
  <w:font w:name="Montserrat Bold">
    <w:panose1 w:val="00000000000000000000"/>
    <w:charset w:val="00"/>
    <w:family w:val="roman"/>
    <w:notTrueType/>
    <w:pitch w:val="default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ImaginaryFriend BB">
    <w:altName w:val="ImaginaryFriend BB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BAE"/>
    <w:rsid w:val="001262DA"/>
    <w:rsid w:val="00136BB0"/>
    <w:rsid w:val="001F1B1A"/>
    <w:rsid w:val="007D62F3"/>
    <w:rsid w:val="00BE1BAE"/>
    <w:rsid w:val="00D256B6"/>
    <w:rsid w:val="00F6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03C95F0429024EECB923EC7D6BF2B284">
    <w:name w:val="03C95F0429024EECB923EC7D6BF2B28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oskilde Kommune">
      <a:dk1>
        <a:sysClr val="windowText" lastClr="000000"/>
      </a:dk1>
      <a:lt1>
        <a:sysClr val="window" lastClr="FFFFFF"/>
      </a:lt1>
      <a:dk2>
        <a:srgbClr val="FD552B"/>
      </a:dk2>
      <a:lt2>
        <a:srgbClr val="FEAA95"/>
      </a:lt2>
      <a:accent1>
        <a:srgbClr val="466EFF"/>
      </a:accent1>
      <a:accent2>
        <a:srgbClr val="A3B7E1"/>
      </a:accent2>
      <a:accent3>
        <a:srgbClr val="46B478"/>
      </a:accent3>
      <a:accent4>
        <a:srgbClr val="A3DABC"/>
      </a:accent4>
      <a:accent5>
        <a:srgbClr val="FFAA00"/>
      </a:accent5>
      <a:accent6>
        <a:srgbClr val="FFD580"/>
      </a:accent6>
      <a:hlink>
        <a:srgbClr val="000000"/>
      </a:hlink>
      <a:folHlink>
        <a:srgbClr val="000000"/>
      </a:folHlink>
    </a:clrScheme>
    <a:fontScheme name="Roskilde Kommune">
      <a:majorFont>
        <a:latin typeface="Montserrat Bold"/>
        <a:ea typeface=""/>
        <a:cs typeface=""/>
      </a:majorFont>
      <a:minorFont>
        <a:latin typeface="Aleo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C67F0-0288-42F5-8E5E-EB2774C8B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Dokument_Roskilde Kommune_logo venstre</Template>
  <TotalTime>1</TotalTime>
  <Pages>3</Pages>
  <Words>172</Words>
  <Characters>723</Characters>
  <Application>Microsoft Office Word</Application>
  <DocSecurity>0</DocSecurity>
  <Lines>180</Lines>
  <Paragraphs>81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Inddragelse af eleven ved bekymrende fravær</vt:lpstr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Elevsamtale 4. – 10. klasse</dc:title>
  <dc:subject/>
  <dc:creator>Birgit Gamborg Sommer</dc:creator>
  <cp:keywords/>
  <dc:description/>
  <cp:lastModifiedBy>Pia Winther Eriksen</cp:lastModifiedBy>
  <cp:revision>2</cp:revision>
  <dcterms:created xsi:type="dcterms:W3CDTF">2026-06-26T11:24:00Z</dcterms:created>
  <dcterms:modified xsi:type="dcterms:W3CDTF">2026-06-26T11:24:00Z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517259-1225-4b91-b624-037b5d8412e0_Enabled">
    <vt:lpwstr>true</vt:lpwstr>
  </property>
  <property fmtid="{D5CDD505-2E9C-101B-9397-08002B2CF9AE}" pid="3" name="MSIP_Label_75517259-1225-4b91-b624-037b5d8412e0_SetDate">
    <vt:lpwstr>2026-06-25T06:19:50Z</vt:lpwstr>
  </property>
  <property fmtid="{D5CDD505-2E9C-101B-9397-08002B2CF9AE}" pid="4" name="MSIP_Label_75517259-1225-4b91-b624-037b5d8412e0_Method">
    <vt:lpwstr>Privileged</vt:lpwstr>
  </property>
  <property fmtid="{D5CDD505-2E9C-101B-9397-08002B2CF9AE}" pid="5" name="MSIP_Label_75517259-1225-4b91-b624-037b5d8412e0_Name">
    <vt:lpwstr>Ikke fortrolige oplysninger</vt:lpwstr>
  </property>
  <property fmtid="{D5CDD505-2E9C-101B-9397-08002B2CF9AE}" pid="6" name="MSIP_Label_75517259-1225-4b91-b624-037b5d8412e0_SiteId">
    <vt:lpwstr>4336e778-297e-4975-a735-269f7a68f892</vt:lpwstr>
  </property>
  <property fmtid="{D5CDD505-2E9C-101B-9397-08002B2CF9AE}" pid="7" name="MSIP_Label_75517259-1225-4b91-b624-037b5d8412e0_ActionId">
    <vt:lpwstr>dd7a8f07-c6f7-4d9a-b149-a5835c5ee8a8</vt:lpwstr>
  </property>
  <property fmtid="{D5CDD505-2E9C-101B-9397-08002B2CF9AE}" pid="8" name="MSIP_Label_75517259-1225-4b91-b624-037b5d8412e0_ContentBits">
    <vt:lpwstr>0</vt:lpwstr>
  </property>
  <property fmtid="{D5CDD505-2E9C-101B-9397-08002B2CF9AE}" pid="9" name="MSIP_Label_75517259-1225-4b91-b624-037b5d8412e0_Tag">
    <vt:lpwstr>10, 0, 1, 1</vt:lpwstr>
  </property>
</Properties>
</file>