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5056" w14:textId="01194A36" w:rsidR="004A4AB0" w:rsidRDefault="00171B3D" w:rsidP="00221866">
      <w:pPr>
        <w:pStyle w:val="Overskrift1"/>
      </w:pPr>
      <w:sdt>
        <w:sdtPr>
          <w:alias w:val="Titel"/>
          <w:tag w:val=""/>
          <w:id w:val="838280841"/>
          <w:placeholder>
            <w:docPart w:val="03C95F0429024EECB923EC7D6BF2B2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963A5">
            <w:t>Afdækning af</w:t>
          </w:r>
          <w:r w:rsidR="006360A3">
            <w:t xml:space="preserve"> klassefællesskabet</w:t>
          </w:r>
        </w:sdtContent>
      </w:sdt>
    </w:p>
    <w:p w14:paraId="4631F69F" w14:textId="77777777" w:rsidR="00BC6D7E" w:rsidRDefault="00F85C47" w:rsidP="00BC6D7E">
      <w:pPr>
        <w:pStyle w:val="Overskrift4"/>
      </w:pPr>
      <w:r>
        <w:t>Indledning</w:t>
      </w:r>
    </w:p>
    <w:p w14:paraId="03A3D043" w14:textId="33E41AA0" w:rsidR="00BC6D7E" w:rsidRDefault="00BC6D7E" w:rsidP="00BC6D7E">
      <w:r>
        <w:t>Ved bekymring for en elevs fravær skal I som et led i en forløbspakke gennemføre en afdækning af klassefælleskabet. Dette er en vejledning til det obligatoriske redskab, der skal anvendes til afdækning af klassefællesskabet.</w:t>
      </w:r>
    </w:p>
    <w:p w14:paraId="3E795B74" w14:textId="77777777" w:rsidR="00BC6D7E" w:rsidRDefault="00BC6D7E" w:rsidP="00BC6D7E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6450F" wp14:editId="6953175D">
                <wp:simplePos x="0" y="0"/>
                <wp:positionH relativeFrom="column">
                  <wp:posOffset>1303020</wp:posOffset>
                </wp:positionH>
                <wp:positionV relativeFrom="paragraph">
                  <wp:posOffset>254000</wp:posOffset>
                </wp:positionV>
                <wp:extent cx="679450" cy="279400"/>
                <wp:effectExtent l="38100" t="38100" r="25400" b="63500"/>
                <wp:wrapNone/>
                <wp:docPr id="3" name="Lige pil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450" cy="279400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C128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3" o:spid="_x0000_s1026" type="#_x0000_t32" style="position:absolute;margin-left:102.6pt;margin-top:20pt;width:53.5pt;height:22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" strokecolor="#466eff [3204]" strokeweight="6pt">
                <v:stroke endarrow="block" joinstyle="miter"/>
              </v:shape>
            </w:pict>
          </mc:Fallback>
        </mc:AlternateContent>
      </w:r>
      <w:r>
        <w:t xml:space="preserve"> </w:t>
      </w:r>
      <w:r>
        <w:rPr>
          <w:noProof/>
        </w:rPr>
        <w:drawing>
          <wp:inline distT="0" distB="0" distL="0" distR="0" wp14:anchorId="1ADB0D97" wp14:editId="60A50AA2">
            <wp:extent cx="1813657" cy="1539240"/>
            <wp:effectExtent l="0" t="0" r="0" b="3810"/>
            <wp:docPr id="2" name="Billede 2" descr="P:\Elevfravær\Grafik\Model uden overskrif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levfravær\Grafik\Model uden overskrif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14" cy="154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040C5" w14:textId="525BB796" w:rsidR="00F74335" w:rsidRDefault="00F74335" w:rsidP="00AD61E0">
      <w:r>
        <w:t>Nedenfor er Børns Vilkårs vingemodel beskrevet sammen med hjælpespørgsmål til at I som team kan afdække klassefællesskabet. På baggrund heraf kan I efterfølgende vurdere, hvilke indsatser der vil være relevante</w:t>
      </w:r>
    </w:p>
    <w:p w14:paraId="7E21149C" w14:textId="77777777" w:rsidR="00F74335" w:rsidRDefault="00F74335" w:rsidP="00AD61E0"/>
    <w:p w14:paraId="7DF9C0A4" w14:textId="270CB030" w:rsidR="006360A3" w:rsidRDefault="006360A3" w:rsidP="00AD61E0">
      <w:r>
        <w:t xml:space="preserve">Brug vingemodellen, og </w:t>
      </w:r>
      <w:r w:rsidR="00507926">
        <w:t>markér</w:t>
      </w:r>
      <w:r>
        <w:t xml:space="preserve"> hvilket tal fra 1 til 5, I vil give klassens fællesskab ud fra de seks temaer. 1 betyder, at der er brug for meget arbejde og 5 betyder, at det går godt. Vurder hver for sig først, og del derefter jeres vurderinger med hinanden. Begrund hver især, og reflekter sammen. </w:t>
      </w:r>
    </w:p>
    <w:p w14:paraId="716045C4" w14:textId="77777777" w:rsidR="006360A3" w:rsidRDefault="006360A3" w:rsidP="00AD61E0"/>
    <w:p w14:paraId="15616984" w14:textId="33CB89B8" w:rsidR="006360A3" w:rsidRDefault="006360A3" w:rsidP="00AD61E0">
      <w:r>
        <w:t xml:space="preserve">Se </w:t>
      </w:r>
      <w:r w:rsidR="00507926">
        <w:t>bilag</w:t>
      </w:r>
      <w:r>
        <w:t xml:space="preserve"> for </w:t>
      </w:r>
      <w:r w:rsidR="00CC64D8">
        <w:t>inspiration</w:t>
      </w:r>
      <w:r>
        <w:t xml:space="preserve"> til spørgsmål, I kan overveje i jeres analyse.</w:t>
      </w:r>
      <w:r w:rsidR="000C705E" w:rsidRPr="000C705E">
        <w:t xml:space="preserve"> </w:t>
      </w:r>
      <w:r w:rsidR="000C705E">
        <w:t xml:space="preserve">I kan inddrage elevernes perspektiv </w:t>
      </w:r>
      <w:proofErr w:type="gramStart"/>
      <w:r w:rsidR="000C705E">
        <w:t>eksempelvis</w:t>
      </w:r>
      <w:proofErr w:type="gramEnd"/>
      <w:r w:rsidR="000C705E">
        <w:t xml:space="preserve"> gennem elevsamtaler og/eller klassetrivsel.dk</w:t>
      </w:r>
    </w:p>
    <w:p w14:paraId="226F3774" w14:textId="11FB9A07" w:rsidR="00264711" w:rsidRDefault="00264711" w:rsidP="00AD61E0"/>
    <w:p w14:paraId="7C50B071" w14:textId="7A57D44C" w:rsidR="00264711" w:rsidRDefault="00264711" w:rsidP="00AD61E0"/>
    <w:p w14:paraId="1678572E" w14:textId="28DD37FD" w:rsidR="00264711" w:rsidRDefault="00264711" w:rsidP="00AD61E0"/>
    <w:p w14:paraId="49B9A559" w14:textId="4F5E791D" w:rsidR="00264711" w:rsidRDefault="00264711" w:rsidP="00AD61E0"/>
    <w:p w14:paraId="76591BC2" w14:textId="54AA6BC3" w:rsidR="00264711" w:rsidRDefault="00264711" w:rsidP="00AD61E0"/>
    <w:p w14:paraId="28F4F953" w14:textId="1B69B61E" w:rsidR="00264711" w:rsidRDefault="00264711" w:rsidP="00AD61E0"/>
    <w:p w14:paraId="417C6DF9" w14:textId="61E30342" w:rsidR="00264711" w:rsidRDefault="00264711" w:rsidP="00AD61E0"/>
    <w:p w14:paraId="5D00D590" w14:textId="1E9DED89" w:rsidR="00264711" w:rsidRDefault="00264711" w:rsidP="00AD61E0"/>
    <w:p w14:paraId="2BAE73A4" w14:textId="3050C599" w:rsidR="00264711" w:rsidRDefault="00264711" w:rsidP="00AD61E0"/>
    <w:p w14:paraId="25B9483D" w14:textId="164C3DBE" w:rsidR="00264711" w:rsidRDefault="00264711" w:rsidP="00AD61E0"/>
    <w:p w14:paraId="05E94F5C" w14:textId="6E3D5570" w:rsidR="00264711" w:rsidRDefault="00264711" w:rsidP="00AD61E0"/>
    <w:p w14:paraId="42039942" w14:textId="74FFE297" w:rsidR="00264711" w:rsidRDefault="00264711" w:rsidP="00AD61E0"/>
    <w:p w14:paraId="17A4A2DC" w14:textId="3048F0BC" w:rsidR="00264711" w:rsidRDefault="00264711" w:rsidP="00AD61E0"/>
    <w:p w14:paraId="6574379F" w14:textId="24DC88F6" w:rsidR="00F023C8" w:rsidRDefault="00F023C8" w:rsidP="00AD61E0"/>
    <w:p w14:paraId="71D7AB52" w14:textId="4625220F" w:rsidR="00F023C8" w:rsidRDefault="00F023C8" w:rsidP="00AD61E0"/>
    <w:p w14:paraId="199880A1" w14:textId="77777777" w:rsidR="00F023C8" w:rsidRDefault="00F023C8" w:rsidP="00AD61E0"/>
    <w:p w14:paraId="07AE3144" w14:textId="66C32844" w:rsidR="006360A3" w:rsidRDefault="006360A3" w:rsidP="00AD61E0">
      <w:r w:rsidRPr="006360A3">
        <w:rPr>
          <w:noProof/>
          <w:lang w:eastAsia="da-DK"/>
        </w:rPr>
        <w:lastRenderedPageBreak/>
        <w:drawing>
          <wp:anchor distT="0" distB="0" distL="114300" distR="114300" simplePos="0" relativeHeight="251661312" behindDoc="1" locked="0" layoutInCell="1" allowOverlap="1" wp14:anchorId="1714AFF6" wp14:editId="2D1FCA6F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5916295" cy="2719070"/>
            <wp:effectExtent l="0" t="0" r="8255" b="508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CA220" w14:textId="77777777" w:rsidR="00F023C8" w:rsidRDefault="00F023C8" w:rsidP="00AD61E0"/>
    <w:p w14:paraId="40A4B72C" w14:textId="77777777" w:rsidR="006360A3" w:rsidRDefault="006360A3" w:rsidP="00AD61E0"/>
    <w:p w14:paraId="0A13F90A" w14:textId="77777777" w:rsidR="006360A3" w:rsidRDefault="006360A3" w:rsidP="00AD61E0"/>
    <w:p w14:paraId="3B45B73F" w14:textId="77777777" w:rsidR="006360A3" w:rsidRDefault="006360A3" w:rsidP="00AD61E0"/>
    <w:p w14:paraId="7C93B1B7" w14:textId="77777777" w:rsidR="006360A3" w:rsidRDefault="006360A3" w:rsidP="00AD61E0"/>
    <w:p w14:paraId="4915C4C6" w14:textId="77777777" w:rsidR="006360A3" w:rsidRDefault="006360A3" w:rsidP="00AD61E0"/>
    <w:p w14:paraId="632AAD2E" w14:textId="77777777" w:rsidR="006360A3" w:rsidRDefault="006360A3" w:rsidP="00AD61E0"/>
    <w:p w14:paraId="7742A1F6" w14:textId="77777777" w:rsidR="006360A3" w:rsidRDefault="006360A3" w:rsidP="00AD61E0"/>
    <w:p w14:paraId="524C5BEB" w14:textId="77777777" w:rsidR="006360A3" w:rsidRDefault="006360A3" w:rsidP="00AD61E0"/>
    <w:p w14:paraId="566F2275" w14:textId="77777777" w:rsidR="006360A3" w:rsidRDefault="006360A3" w:rsidP="00AD61E0"/>
    <w:p w14:paraId="0089C56A" w14:textId="77777777" w:rsidR="006360A3" w:rsidRDefault="006360A3" w:rsidP="00AD61E0"/>
    <w:p w14:paraId="40671DFE" w14:textId="77777777" w:rsidR="006360A3" w:rsidRDefault="006360A3" w:rsidP="00AD61E0"/>
    <w:p w14:paraId="4EF672BD" w14:textId="13E71BFC" w:rsidR="006360A3" w:rsidRDefault="006360A3" w:rsidP="00AD61E0"/>
    <w:p w14:paraId="24295802" w14:textId="77777777" w:rsidR="00F023C8" w:rsidRDefault="00F023C8" w:rsidP="00AD61E0"/>
    <w:p w14:paraId="7F6ADB6C" w14:textId="77777777" w:rsidR="00507926" w:rsidRDefault="00507926" w:rsidP="00AD61E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26"/>
        <w:gridCol w:w="1337"/>
        <w:gridCol w:w="1338"/>
        <w:gridCol w:w="1339"/>
        <w:gridCol w:w="1341"/>
        <w:gridCol w:w="1339"/>
      </w:tblGrid>
      <w:tr w:rsidR="00507926" w14:paraId="35F7C36C" w14:textId="77777777" w:rsidTr="00507926">
        <w:tc>
          <w:tcPr>
            <w:tcW w:w="2024" w:type="dxa"/>
          </w:tcPr>
          <w:p w14:paraId="4170AE8D" w14:textId="77777777" w:rsidR="00507926" w:rsidRPr="00507926" w:rsidRDefault="00507926" w:rsidP="00AD61E0">
            <w:pPr>
              <w:rPr>
                <w:b/>
              </w:rPr>
            </w:pPr>
            <w:r w:rsidRPr="00507926">
              <w:rPr>
                <w:b/>
              </w:rPr>
              <w:t>Stemningen</w:t>
            </w:r>
          </w:p>
        </w:tc>
        <w:tc>
          <w:tcPr>
            <w:tcW w:w="1338" w:type="dxa"/>
          </w:tcPr>
          <w:p w14:paraId="1AE53BDB" w14:textId="77777777" w:rsidR="00507926" w:rsidRDefault="00507926" w:rsidP="00AD61E0">
            <w:r>
              <w:t>1</w:t>
            </w:r>
          </w:p>
        </w:tc>
        <w:tc>
          <w:tcPr>
            <w:tcW w:w="1339" w:type="dxa"/>
          </w:tcPr>
          <w:p w14:paraId="6735F1DC" w14:textId="77777777" w:rsidR="00507926" w:rsidRDefault="00507926" w:rsidP="00AD61E0">
            <w:r>
              <w:t>2</w:t>
            </w:r>
          </w:p>
        </w:tc>
        <w:tc>
          <w:tcPr>
            <w:tcW w:w="1339" w:type="dxa"/>
          </w:tcPr>
          <w:p w14:paraId="1B8C72B2" w14:textId="77777777" w:rsidR="00507926" w:rsidRDefault="00507926" w:rsidP="00AD61E0">
            <w:r>
              <w:t>3</w:t>
            </w:r>
          </w:p>
        </w:tc>
        <w:tc>
          <w:tcPr>
            <w:tcW w:w="1341" w:type="dxa"/>
          </w:tcPr>
          <w:p w14:paraId="7618CE1C" w14:textId="77777777" w:rsidR="00507926" w:rsidRDefault="00507926" w:rsidP="00AD61E0">
            <w:r>
              <w:t>4</w:t>
            </w:r>
          </w:p>
        </w:tc>
        <w:tc>
          <w:tcPr>
            <w:tcW w:w="1339" w:type="dxa"/>
          </w:tcPr>
          <w:p w14:paraId="30A7F1E6" w14:textId="77777777" w:rsidR="00507926" w:rsidRDefault="00507926" w:rsidP="00AD61E0">
            <w:r>
              <w:t>5</w:t>
            </w:r>
          </w:p>
        </w:tc>
      </w:tr>
      <w:tr w:rsidR="00507926" w14:paraId="0F1F8531" w14:textId="77777777" w:rsidTr="00D12B2A">
        <w:tc>
          <w:tcPr>
            <w:tcW w:w="8720" w:type="dxa"/>
            <w:gridSpan w:val="6"/>
          </w:tcPr>
          <w:p w14:paraId="7D10C8EB" w14:textId="77777777" w:rsidR="00507926" w:rsidRDefault="00507926" w:rsidP="00AD61E0">
            <w:r>
              <w:t>Beskriv hvordan vurderer I stemningen i klassen:</w:t>
            </w:r>
          </w:p>
          <w:p w14:paraId="07F8D28A" w14:textId="77777777" w:rsidR="00507926" w:rsidRDefault="00507926" w:rsidP="00AD61E0"/>
          <w:p w14:paraId="6FB1B2A6" w14:textId="77777777" w:rsidR="00507926" w:rsidRDefault="00507926" w:rsidP="00AD61E0"/>
        </w:tc>
      </w:tr>
      <w:tr w:rsidR="00507926" w14:paraId="14EBB288" w14:textId="77777777" w:rsidTr="00507926">
        <w:tc>
          <w:tcPr>
            <w:tcW w:w="2024" w:type="dxa"/>
          </w:tcPr>
          <w:p w14:paraId="47455815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Relationer mellem elever</w:t>
            </w:r>
          </w:p>
        </w:tc>
        <w:tc>
          <w:tcPr>
            <w:tcW w:w="1338" w:type="dxa"/>
          </w:tcPr>
          <w:p w14:paraId="4A50E8B5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1CFC41BF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1472F5A3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19461900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3139E3FA" w14:textId="77777777" w:rsidR="00507926" w:rsidRDefault="00507926" w:rsidP="00507926">
            <w:r>
              <w:t>5</w:t>
            </w:r>
          </w:p>
        </w:tc>
      </w:tr>
      <w:tr w:rsidR="00507926" w14:paraId="669A109D" w14:textId="77777777" w:rsidTr="00D12B2A">
        <w:tc>
          <w:tcPr>
            <w:tcW w:w="8720" w:type="dxa"/>
            <w:gridSpan w:val="6"/>
          </w:tcPr>
          <w:p w14:paraId="312CD48A" w14:textId="77777777" w:rsidR="00507926" w:rsidRDefault="00507926" w:rsidP="00507926">
            <w:r>
              <w:t>Beskriv hvordan I vurderer relationerne mellem eleverne:</w:t>
            </w:r>
          </w:p>
          <w:p w14:paraId="1FE27067" w14:textId="77777777" w:rsidR="00507926" w:rsidRDefault="00507926" w:rsidP="00507926"/>
          <w:p w14:paraId="4CFED0B8" w14:textId="77777777" w:rsidR="00507926" w:rsidRDefault="00507926" w:rsidP="00507926"/>
        </w:tc>
      </w:tr>
      <w:tr w:rsidR="00507926" w14:paraId="2655964F" w14:textId="77777777" w:rsidTr="00507926">
        <w:tc>
          <w:tcPr>
            <w:tcW w:w="2024" w:type="dxa"/>
          </w:tcPr>
          <w:p w14:paraId="3F7C34D9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Læringsmiljøet</w:t>
            </w:r>
          </w:p>
        </w:tc>
        <w:tc>
          <w:tcPr>
            <w:tcW w:w="1338" w:type="dxa"/>
          </w:tcPr>
          <w:p w14:paraId="1B042C32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0A2038F5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1135CABA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57AEEC21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6CA58E6B" w14:textId="77777777" w:rsidR="00507926" w:rsidRDefault="00507926" w:rsidP="00507926">
            <w:r>
              <w:t>5</w:t>
            </w:r>
          </w:p>
        </w:tc>
      </w:tr>
      <w:tr w:rsidR="00507926" w14:paraId="12320472" w14:textId="77777777" w:rsidTr="00D12B2A">
        <w:tc>
          <w:tcPr>
            <w:tcW w:w="8720" w:type="dxa"/>
            <w:gridSpan w:val="6"/>
          </w:tcPr>
          <w:p w14:paraId="3C741CDB" w14:textId="77777777" w:rsidR="00507926" w:rsidRDefault="00507926" w:rsidP="00507926">
            <w:r>
              <w:t>Beskriv hvordan I vurderer læringsmiljøet:</w:t>
            </w:r>
          </w:p>
          <w:p w14:paraId="4D83D453" w14:textId="77777777" w:rsidR="00507926" w:rsidRDefault="00507926" w:rsidP="00507926"/>
          <w:p w14:paraId="55755B07" w14:textId="77777777" w:rsidR="00507926" w:rsidRDefault="00507926" w:rsidP="00507926"/>
        </w:tc>
      </w:tr>
      <w:tr w:rsidR="00507926" w14:paraId="151151FE" w14:textId="77777777" w:rsidTr="00507926">
        <w:tc>
          <w:tcPr>
            <w:tcW w:w="2024" w:type="dxa"/>
          </w:tcPr>
          <w:p w14:paraId="23E14848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Relationer mellem elever og lærere/pædagoger</w:t>
            </w:r>
          </w:p>
        </w:tc>
        <w:tc>
          <w:tcPr>
            <w:tcW w:w="1338" w:type="dxa"/>
          </w:tcPr>
          <w:p w14:paraId="149EB4D8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278C8F46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56612ADF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68B6A0EC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41487DDD" w14:textId="77777777" w:rsidR="00507926" w:rsidRDefault="00507926" w:rsidP="00507926">
            <w:r>
              <w:t>5</w:t>
            </w:r>
          </w:p>
        </w:tc>
      </w:tr>
      <w:tr w:rsidR="00507926" w14:paraId="4AAE8949" w14:textId="77777777" w:rsidTr="00D12B2A">
        <w:tc>
          <w:tcPr>
            <w:tcW w:w="8720" w:type="dxa"/>
            <w:gridSpan w:val="6"/>
          </w:tcPr>
          <w:p w14:paraId="5483346B" w14:textId="77777777" w:rsidR="00507926" w:rsidRDefault="00507926" w:rsidP="00507926">
            <w:r>
              <w:t>Beskriv hvordan I vurderer relationerne mellem eleverne og lærere/pædagoger:</w:t>
            </w:r>
          </w:p>
          <w:p w14:paraId="487EE116" w14:textId="77777777" w:rsidR="00507926" w:rsidRDefault="00507926" w:rsidP="00507926"/>
          <w:p w14:paraId="468DD844" w14:textId="77777777" w:rsidR="00507926" w:rsidRDefault="00507926" w:rsidP="00507926"/>
        </w:tc>
      </w:tr>
      <w:tr w:rsidR="00507926" w14:paraId="408C92E3" w14:textId="77777777" w:rsidTr="00507926">
        <w:tc>
          <w:tcPr>
            <w:tcW w:w="2024" w:type="dxa"/>
          </w:tcPr>
          <w:p w14:paraId="24D59488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Skift og overgange</w:t>
            </w:r>
          </w:p>
        </w:tc>
        <w:tc>
          <w:tcPr>
            <w:tcW w:w="1338" w:type="dxa"/>
          </w:tcPr>
          <w:p w14:paraId="30AFE52C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66F79290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42BE8663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22366945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1C7145B9" w14:textId="77777777" w:rsidR="00507926" w:rsidRDefault="00507926" w:rsidP="00507926">
            <w:r>
              <w:t>5</w:t>
            </w:r>
          </w:p>
        </w:tc>
      </w:tr>
      <w:tr w:rsidR="00507926" w14:paraId="22C668FF" w14:textId="77777777" w:rsidTr="00D12B2A">
        <w:tc>
          <w:tcPr>
            <w:tcW w:w="8720" w:type="dxa"/>
            <w:gridSpan w:val="6"/>
          </w:tcPr>
          <w:p w14:paraId="6BEBEFA5" w14:textId="77777777" w:rsidR="00507926" w:rsidRDefault="00507926" w:rsidP="00507926">
            <w:r>
              <w:t>Beskriv hvordan I vurderer skift og overgange:</w:t>
            </w:r>
          </w:p>
          <w:p w14:paraId="55557D55" w14:textId="77777777" w:rsidR="00507926" w:rsidRDefault="00507926" w:rsidP="00507926"/>
          <w:p w14:paraId="4BB61167" w14:textId="77777777" w:rsidR="00507926" w:rsidRDefault="00507926" w:rsidP="00507926"/>
        </w:tc>
      </w:tr>
      <w:tr w:rsidR="00507926" w14:paraId="432BFFA2" w14:textId="77777777" w:rsidTr="00507926">
        <w:tc>
          <w:tcPr>
            <w:tcW w:w="2024" w:type="dxa"/>
          </w:tcPr>
          <w:p w14:paraId="30B6CA8A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Fortællinger om klasse</w:t>
            </w:r>
          </w:p>
        </w:tc>
        <w:tc>
          <w:tcPr>
            <w:tcW w:w="1338" w:type="dxa"/>
          </w:tcPr>
          <w:p w14:paraId="6F84EA0B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5913A700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61FA8057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621A8589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2E81C33E" w14:textId="77777777" w:rsidR="00507926" w:rsidRDefault="00507926" w:rsidP="00507926">
            <w:r>
              <w:t>5</w:t>
            </w:r>
          </w:p>
        </w:tc>
      </w:tr>
      <w:tr w:rsidR="00507926" w14:paraId="754EE4BA" w14:textId="77777777" w:rsidTr="00D12B2A">
        <w:tc>
          <w:tcPr>
            <w:tcW w:w="8720" w:type="dxa"/>
            <w:gridSpan w:val="6"/>
          </w:tcPr>
          <w:p w14:paraId="09FAC917" w14:textId="77777777" w:rsidR="00507926" w:rsidRDefault="00507926" w:rsidP="00507926">
            <w:r>
              <w:t>Beskriv hvordan I vurderer fortællingerne om klassen:</w:t>
            </w:r>
          </w:p>
          <w:p w14:paraId="750125A9" w14:textId="77777777" w:rsidR="00507926" w:rsidRDefault="00507926" w:rsidP="00507926"/>
          <w:p w14:paraId="480EA7F9" w14:textId="77777777" w:rsidR="00507926" w:rsidRDefault="00507926" w:rsidP="00507926"/>
        </w:tc>
      </w:tr>
    </w:tbl>
    <w:p w14:paraId="627233A1" w14:textId="15C6A389" w:rsidR="006360A3" w:rsidRDefault="006360A3" w:rsidP="006360A3">
      <w:pPr>
        <w:pStyle w:val="Overskrift2"/>
      </w:pPr>
      <w:r>
        <w:lastRenderedPageBreak/>
        <w:t xml:space="preserve">Bilag: Spørgsmål I kan bruge </w:t>
      </w:r>
      <w:r w:rsidR="00BC6D7E">
        <w:t xml:space="preserve">som inspiration </w:t>
      </w:r>
      <w:r>
        <w:t>i jeres analyse af klassefællesskabet</w:t>
      </w:r>
    </w:p>
    <w:p w14:paraId="52338872" w14:textId="77777777" w:rsidR="006360A3" w:rsidRDefault="006360A3" w:rsidP="006360A3">
      <w:pPr>
        <w:pStyle w:val="Overskrift3"/>
      </w:pPr>
      <w:r>
        <w:t>Stemningen</w:t>
      </w:r>
    </w:p>
    <w:p w14:paraId="631213D3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 xml:space="preserve">Er der en behagelig tone? </w:t>
      </w:r>
    </w:p>
    <w:p w14:paraId="478F81E2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 xml:space="preserve">Hilser alle på hinanden om morgenen?  </w:t>
      </w:r>
    </w:p>
    <w:p w14:paraId="67769B15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>Bliver alle elever lyttet til, når de taler?</w:t>
      </w:r>
    </w:p>
    <w:p w14:paraId="4C28689E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>Kan alle e</w:t>
      </w:r>
      <w:r w:rsidR="00A56A6E">
        <w:t>lever trygt deltage aktivt i un</w:t>
      </w:r>
      <w:r>
        <w:t xml:space="preserve">dervisningen? </w:t>
      </w:r>
    </w:p>
    <w:p w14:paraId="45425622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 xml:space="preserve">Kan alle elever lave fejl uden at blive udstillet eller grint af? </w:t>
      </w:r>
    </w:p>
    <w:p w14:paraId="1CEF1CF0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 xml:space="preserve">Kommer alle elever til orde i klasse- samtaler? </w:t>
      </w:r>
    </w:p>
    <w:p w14:paraId="1C35DAB6" w14:textId="77777777" w:rsidR="006360A3" w:rsidRDefault="006360A3" w:rsidP="006360A3">
      <w:pPr>
        <w:pStyle w:val="Listeafsnit"/>
        <w:numPr>
          <w:ilvl w:val="0"/>
          <w:numId w:val="3"/>
        </w:numPr>
      </w:pPr>
      <w:r>
        <w:t>Kan man udtrykke forskellige holdninger uden at blive udstillet eller grint af?</w:t>
      </w:r>
    </w:p>
    <w:p w14:paraId="59144272" w14:textId="77777777" w:rsidR="006E0DDB" w:rsidRDefault="006E0DDB" w:rsidP="006E0DDB">
      <w:pPr>
        <w:pStyle w:val="Listeafsnit"/>
        <w:numPr>
          <w:ilvl w:val="0"/>
          <w:numId w:val="3"/>
        </w:numPr>
      </w:pPr>
      <w:r>
        <w:t>Er der en tryg stemning, hvor alle elever tør vise flere forskellige sider af sig selv?</w:t>
      </w:r>
    </w:p>
    <w:p w14:paraId="7945F071" w14:textId="77777777" w:rsidR="006E0DDB" w:rsidRDefault="006E0DDB" w:rsidP="006E0DDB">
      <w:pPr>
        <w:pStyle w:val="Listeafsnit"/>
        <w:numPr>
          <w:ilvl w:val="0"/>
          <w:numId w:val="3"/>
        </w:numPr>
      </w:pPr>
      <w:r>
        <w:t xml:space="preserve">Fortæller eleverne om deres interesser, selv om de ikke lige er de samme som de andres? </w:t>
      </w:r>
    </w:p>
    <w:p w14:paraId="0B2627E0" w14:textId="77777777" w:rsidR="006E0DDB" w:rsidRDefault="006E0DDB" w:rsidP="006E0DDB">
      <w:pPr>
        <w:pStyle w:val="Listeafsnit"/>
        <w:numPr>
          <w:ilvl w:val="0"/>
          <w:numId w:val="3"/>
        </w:numPr>
      </w:pPr>
      <w:r>
        <w:t>Er det trygt for alle elever at vælge frit i forhold til fx tøj, stil, interesser og sport?</w:t>
      </w:r>
    </w:p>
    <w:p w14:paraId="51D46390" w14:textId="77777777" w:rsidR="006E0DDB" w:rsidRDefault="006E0DDB" w:rsidP="006E0DDB">
      <w:pPr>
        <w:pStyle w:val="Listeafsnit"/>
        <w:numPr>
          <w:ilvl w:val="0"/>
          <w:numId w:val="3"/>
        </w:numPr>
      </w:pPr>
      <w:r>
        <w:t xml:space="preserve">Er det trygt for alle elever at være åbne om ting som fx kultur, køn, religion og seksualitet? </w:t>
      </w:r>
    </w:p>
    <w:p w14:paraId="5BFC6513" w14:textId="77777777" w:rsidR="00507926" w:rsidRDefault="00507926" w:rsidP="00507926">
      <w:pPr>
        <w:pStyle w:val="Overskrift3"/>
      </w:pPr>
    </w:p>
    <w:p w14:paraId="7CBE7AF7" w14:textId="77777777" w:rsidR="00507926" w:rsidRDefault="00507926" w:rsidP="00507926">
      <w:pPr>
        <w:pStyle w:val="Overskrift3"/>
      </w:pPr>
      <w:r>
        <w:t>Relationer mellem elever</w:t>
      </w:r>
    </w:p>
    <w:p w14:paraId="3280599B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>Er eleverne venlige over</w:t>
      </w:r>
      <w:r w:rsidR="00E5638B">
        <w:t xml:space="preserve"> </w:t>
      </w:r>
      <w:r>
        <w:t xml:space="preserve">for hinanden? </w:t>
      </w:r>
      <w:r w:rsidR="00A953E5">
        <w:t>Både i skolen, uden for skolen og digitalt?</w:t>
      </w:r>
    </w:p>
    <w:p w14:paraId="00FA5D2A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Viser eleverne interesse for hinanden ved at spørge ind til hinandens oplevelser uden for skolen? </w:t>
      </w:r>
    </w:p>
    <w:p w14:paraId="1FD4BD2C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Bruger eleverne et venligt sprog over for hinanden? </w:t>
      </w:r>
    </w:p>
    <w:p w14:paraId="3F69FB35" w14:textId="77777777" w:rsidR="00A953E5" w:rsidRDefault="00A953E5" w:rsidP="00A953E5">
      <w:pPr>
        <w:pStyle w:val="Listeafsnit"/>
        <w:numPr>
          <w:ilvl w:val="0"/>
          <w:numId w:val="5"/>
        </w:numPr>
      </w:pPr>
      <w:r>
        <w:t>Er elevernes digitale fællesskaber, fx klassechats, trygge og inkluderende for alle elever?</w:t>
      </w:r>
    </w:p>
    <w:p w14:paraId="27887270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Oplever alle elever tilhørsforhold til en eller flere klassekammerater? </w:t>
      </w:r>
    </w:p>
    <w:p w14:paraId="389AF66C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Har alle elever nogen i klassen, de føler sig trygge ved, når de fx skal arbejde i grupper? </w:t>
      </w:r>
    </w:p>
    <w:p w14:paraId="2BEC6EDE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Føler eleverne sig vellidte af de andre elever? </w:t>
      </w:r>
    </w:p>
    <w:p w14:paraId="28660820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Har alle elever mindst en i klassen, som de har et forhold til uden for skolen? Det kan være et venskab, eller at de er holdkammerater til en sport, gamer sammen eller lignende. </w:t>
      </w:r>
    </w:p>
    <w:p w14:paraId="6D52866B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Antager eleverne, at de andre i klassen vil dem det godt? </w:t>
      </w:r>
    </w:p>
    <w:p w14:paraId="11FBAC10" w14:textId="77777777" w:rsidR="00507926" w:rsidRDefault="00507926" w:rsidP="00507926">
      <w:pPr>
        <w:pStyle w:val="Listeafsnit"/>
        <w:numPr>
          <w:ilvl w:val="0"/>
          <w:numId w:val="5"/>
        </w:numPr>
      </w:pPr>
      <w:r>
        <w:t xml:space="preserve">Udtrykker eleverne, at de kan lide deres klassekammerater? </w:t>
      </w:r>
    </w:p>
    <w:p w14:paraId="7F049895" w14:textId="016970B4" w:rsidR="00A953E5" w:rsidRDefault="00A953E5" w:rsidP="00507926">
      <w:pPr>
        <w:pStyle w:val="Listeafsnit"/>
        <w:numPr>
          <w:ilvl w:val="0"/>
          <w:numId w:val="5"/>
        </w:numPr>
      </w:pPr>
      <w:r>
        <w:t>Foregår der mobning i klassen – i skole</w:t>
      </w:r>
      <w:r w:rsidR="006E0DDB">
        <w:t>n</w:t>
      </w:r>
      <w:r>
        <w:t xml:space="preserve"> eller online?</w:t>
      </w:r>
    </w:p>
    <w:p w14:paraId="6E5E83DD" w14:textId="77777777" w:rsidR="006360A3" w:rsidRDefault="006360A3" w:rsidP="00AD61E0"/>
    <w:p w14:paraId="3AF59951" w14:textId="77777777" w:rsidR="00507926" w:rsidRDefault="00507926" w:rsidP="00507926">
      <w:pPr>
        <w:pStyle w:val="Overskrift3"/>
      </w:pPr>
      <w:r>
        <w:t>Læringsmiljøet</w:t>
      </w:r>
    </w:p>
    <w:p w14:paraId="6997ADFF" w14:textId="051262E6" w:rsidR="00A953E5" w:rsidRDefault="006E0DDB" w:rsidP="00507926">
      <w:pPr>
        <w:pStyle w:val="Listeafsnit"/>
        <w:numPr>
          <w:ilvl w:val="0"/>
          <w:numId w:val="6"/>
        </w:numPr>
      </w:pPr>
      <w:r>
        <w:t>Giver</w:t>
      </w:r>
      <w:r w:rsidR="00A953E5">
        <w:t xml:space="preserve"> eleverne</w:t>
      </w:r>
      <w:r>
        <w:t xml:space="preserve"> udtryk for,</w:t>
      </w:r>
      <w:r w:rsidR="00A953E5">
        <w:t xml:space="preserve"> at undervisningen er spændende? Trives eleverne fagligt?</w:t>
      </w:r>
    </w:p>
    <w:p w14:paraId="7AFB0CD7" w14:textId="77777777" w:rsidR="00507926" w:rsidRDefault="00507926" w:rsidP="00507926">
      <w:pPr>
        <w:pStyle w:val="Listeafsnit"/>
        <w:numPr>
          <w:ilvl w:val="0"/>
          <w:numId w:val="6"/>
        </w:numPr>
      </w:pPr>
      <w:r>
        <w:t xml:space="preserve">Kan eleverne generelt imødekomme de faglige krav og forventninger? </w:t>
      </w:r>
    </w:p>
    <w:p w14:paraId="0C2881F4" w14:textId="77777777" w:rsidR="00507926" w:rsidRDefault="00507926" w:rsidP="00507926">
      <w:pPr>
        <w:pStyle w:val="Listeafsnit"/>
        <w:numPr>
          <w:ilvl w:val="0"/>
          <w:numId w:val="6"/>
        </w:numPr>
      </w:pPr>
      <w:r>
        <w:t xml:space="preserve">Hjælper eleverne hinanden? </w:t>
      </w:r>
    </w:p>
    <w:p w14:paraId="090E2C36" w14:textId="77777777" w:rsidR="00507926" w:rsidRDefault="00507926" w:rsidP="00507926">
      <w:pPr>
        <w:pStyle w:val="Listeafsnit"/>
        <w:numPr>
          <w:ilvl w:val="0"/>
          <w:numId w:val="6"/>
        </w:numPr>
      </w:pPr>
      <w:r>
        <w:lastRenderedPageBreak/>
        <w:t xml:space="preserve">Er der arbejdsro? </w:t>
      </w:r>
    </w:p>
    <w:p w14:paraId="7FC2BA6D" w14:textId="77777777" w:rsidR="00A953E5" w:rsidRDefault="00A953E5" w:rsidP="00507926">
      <w:pPr>
        <w:pStyle w:val="Listeafsnit"/>
        <w:numPr>
          <w:ilvl w:val="0"/>
          <w:numId w:val="6"/>
        </w:numPr>
      </w:pPr>
      <w:r>
        <w:t>Hvordan arbejder vi som voksne med strukturer for undervisningen, som fx piktogrammer?</w:t>
      </w:r>
    </w:p>
    <w:p w14:paraId="292BAF46" w14:textId="332B19E1" w:rsidR="00A953E5" w:rsidRDefault="00A953E5" w:rsidP="00507926">
      <w:pPr>
        <w:pStyle w:val="Listeafsnit"/>
        <w:numPr>
          <w:ilvl w:val="0"/>
          <w:numId w:val="6"/>
        </w:numPr>
      </w:pPr>
      <w:r>
        <w:t>Understøtter de fysiske rammer, som indretning m.m., et godt læringsmiljø der tager hensyn til alle elever</w:t>
      </w:r>
      <w:r w:rsidR="006E0DDB">
        <w:t xml:space="preserve"> fx mulighed for afskærmning/fordybelse, pauser, visuel ”ro” mm.</w:t>
      </w:r>
      <w:r>
        <w:t>?</w:t>
      </w:r>
    </w:p>
    <w:p w14:paraId="0BEFCCC0" w14:textId="77777777" w:rsidR="00507926" w:rsidRDefault="00507926" w:rsidP="00AD61E0"/>
    <w:p w14:paraId="098E9DB2" w14:textId="77777777" w:rsidR="00507926" w:rsidRDefault="00507926" w:rsidP="00507926">
      <w:pPr>
        <w:pStyle w:val="Overskrift3"/>
      </w:pPr>
      <w:r>
        <w:t>Relationer mellem elever og lærere/pædagoger</w:t>
      </w:r>
    </w:p>
    <w:p w14:paraId="3F447521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Er der en god og rolig tone mellem elever og voksne? </w:t>
      </w:r>
    </w:p>
    <w:p w14:paraId="404E470F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Hilser børn og voksne på hinanden om morgenen? </w:t>
      </w:r>
    </w:p>
    <w:p w14:paraId="1608DCA6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Har alle børn lyst til at sige noget i klasseundervisningen? </w:t>
      </w:r>
    </w:p>
    <w:p w14:paraId="6D0589BE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Kan de voksne skabe ro uden at skælde ud? </w:t>
      </w:r>
    </w:p>
    <w:p w14:paraId="08823C22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Føler alle elever sig vellidte af lærere/pædagoger? </w:t>
      </w:r>
    </w:p>
    <w:p w14:paraId="07498C71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Oplever alle elever positiv kontakt med en voksen i løbet af en dag? </w:t>
      </w:r>
    </w:p>
    <w:p w14:paraId="2B9D8559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Oplever alle elever tillid til, at de voksne kan og vil hjælpe dem? </w:t>
      </w:r>
    </w:p>
    <w:p w14:paraId="551166F2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Kommer alle elever til en voksen, hvis de har et problem, de ikke selv kan løse? </w:t>
      </w:r>
    </w:p>
    <w:p w14:paraId="17A733EC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Har alle elever mindst en voksen, som de taler åbent og ærligt med, hvis de fx er kede af noget? </w:t>
      </w:r>
    </w:p>
    <w:p w14:paraId="047FAEB1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 xml:space="preserve">Oplever eleverne, at de voksne interesserer sig for dem? </w:t>
      </w:r>
    </w:p>
    <w:p w14:paraId="315D7A7E" w14:textId="77777777" w:rsidR="00507926" w:rsidRDefault="00507926" w:rsidP="00507926">
      <w:pPr>
        <w:pStyle w:val="Listeafsnit"/>
        <w:numPr>
          <w:ilvl w:val="0"/>
          <w:numId w:val="8"/>
        </w:numPr>
      </w:pPr>
      <w:r>
        <w:t>Vil alle elever gerne fortælle de voksne om oplevelser og tanker?</w:t>
      </w:r>
    </w:p>
    <w:p w14:paraId="6A310478" w14:textId="31010F2E" w:rsidR="00A463D8" w:rsidRDefault="00981AA6" w:rsidP="00507926">
      <w:pPr>
        <w:pStyle w:val="Listeafsnit"/>
        <w:numPr>
          <w:ilvl w:val="0"/>
          <w:numId w:val="8"/>
        </w:numPr>
      </w:pPr>
      <w:r>
        <w:t>Overvej jeres fagprofessionelle håndtering af læringsrummet – kan I få øje på mønstre, der kan have betydning for et trygt klassemiljø og/eller jeres relation til eleverne? Eksempelvis situationer med</w:t>
      </w:r>
      <w:r w:rsidR="00A463D8">
        <w:t xml:space="preserve"> skæld ud, </w:t>
      </w:r>
      <w:r>
        <w:t xml:space="preserve">elever </w:t>
      </w:r>
      <w:r w:rsidR="00A463D8">
        <w:t>pege</w:t>
      </w:r>
      <w:r>
        <w:t>s</w:t>
      </w:r>
      <w:r w:rsidR="00A463D8">
        <w:t xml:space="preserve"> ud i fælles rum, sanktioner, hård klasseledelse, larm og uro, markering/optælling af dårlig opførsel</w:t>
      </w:r>
      <w:r w:rsidR="00D12B2A">
        <w:t>, sendes uden for døren/hjem</w:t>
      </w:r>
      <w:r>
        <w:t>, d</w:t>
      </w:r>
      <w:r w:rsidR="00D12B2A">
        <w:t>e voksne giver op/ignorerer eleve</w:t>
      </w:r>
      <w:r>
        <w:t>r</w:t>
      </w:r>
      <w:r w:rsidR="00D12B2A">
        <w:t xml:space="preserve">, </w:t>
      </w:r>
      <w:r>
        <w:t>e</w:t>
      </w:r>
      <w:r w:rsidR="00D12B2A">
        <w:t>leve</w:t>
      </w:r>
      <w:r>
        <w:t xml:space="preserve">r </w:t>
      </w:r>
      <w:r w:rsidR="00D12B2A">
        <w:t>bliver ikke spurgt/inviteret, eleve</w:t>
      </w:r>
      <w:r>
        <w:t>r</w:t>
      </w:r>
      <w:r w:rsidR="00D12B2A">
        <w:t xml:space="preserve"> bliver et statueret eksempel, eksklusion fra undervisningen gennem manglende hjælpemidler, utilstrækkelig støtte til behov, ikke tænkt ind i undervisningsdifferentiering</w:t>
      </w:r>
      <w:r>
        <w:t xml:space="preserve"> mm.</w:t>
      </w:r>
    </w:p>
    <w:p w14:paraId="7585617B" w14:textId="77777777" w:rsidR="00507926" w:rsidRDefault="00507926" w:rsidP="00507926"/>
    <w:p w14:paraId="18F9AF7C" w14:textId="77777777" w:rsidR="006360A3" w:rsidRDefault="006360A3" w:rsidP="00AD61E0"/>
    <w:p w14:paraId="3DCDEF01" w14:textId="77777777" w:rsidR="006360A3" w:rsidRDefault="006360A3" w:rsidP="006360A3">
      <w:pPr>
        <w:pStyle w:val="Overskrift3"/>
      </w:pPr>
      <w:r>
        <w:t>Skift og overgange</w:t>
      </w:r>
    </w:p>
    <w:p w14:paraId="2056D3BB" w14:textId="2D68C6E8" w:rsidR="006360A3" w:rsidRDefault="006360A3" w:rsidP="006360A3">
      <w:pPr>
        <w:pStyle w:val="Listeafsnit"/>
        <w:numPr>
          <w:ilvl w:val="0"/>
          <w:numId w:val="4"/>
        </w:numPr>
      </w:pPr>
      <w:r>
        <w:t xml:space="preserve">Håndterer </w:t>
      </w:r>
      <w:r w:rsidR="00A953E5">
        <w:t>vi</w:t>
      </w:r>
      <w:r>
        <w:t xml:space="preserve"> voksne skift og overgange på en tydelig måde, hvor eleverne ved, hvad der forventes? </w:t>
      </w:r>
    </w:p>
    <w:p w14:paraId="3E0562A8" w14:textId="77777777" w:rsidR="006360A3" w:rsidRDefault="006360A3" w:rsidP="006360A3">
      <w:pPr>
        <w:pStyle w:val="Listeafsnit"/>
        <w:numPr>
          <w:ilvl w:val="0"/>
          <w:numId w:val="4"/>
        </w:numPr>
      </w:pPr>
      <w:r>
        <w:t xml:space="preserve">Er eleverne trygge før, under og efter et skift eller en overgang? </w:t>
      </w:r>
    </w:p>
    <w:p w14:paraId="6FA6A9EF" w14:textId="77777777" w:rsidR="006360A3" w:rsidRDefault="006360A3" w:rsidP="006360A3">
      <w:pPr>
        <w:pStyle w:val="Listeafsnit"/>
        <w:numPr>
          <w:ilvl w:val="0"/>
          <w:numId w:val="4"/>
        </w:numPr>
      </w:pPr>
      <w:r>
        <w:t xml:space="preserve">Er det nemt at skabe ro, når man starter undervisning efter en pause? </w:t>
      </w:r>
    </w:p>
    <w:p w14:paraId="67D22D08" w14:textId="27A37259" w:rsidR="006360A3" w:rsidRDefault="006360A3" w:rsidP="006360A3">
      <w:pPr>
        <w:pStyle w:val="Listeafsnit"/>
        <w:numPr>
          <w:ilvl w:val="0"/>
          <w:numId w:val="4"/>
        </w:numPr>
      </w:pPr>
      <w:r>
        <w:t xml:space="preserve">Er det muligt at variere mellem aktivitetstyper i undervisningen, uden at det skaber uro eller konflikter? </w:t>
      </w:r>
    </w:p>
    <w:p w14:paraId="05168BD0" w14:textId="44667F6C" w:rsidR="006360A3" w:rsidRDefault="006360A3" w:rsidP="006360A3">
      <w:pPr>
        <w:pStyle w:val="Listeafsnit"/>
        <w:numPr>
          <w:ilvl w:val="0"/>
          <w:numId w:val="4"/>
        </w:numPr>
      </w:pPr>
      <w:r>
        <w:t>Trives alle elever også, når der anderledes dage, temauger, ture etc.?</w:t>
      </w:r>
    </w:p>
    <w:p w14:paraId="55C3934B" w14:textId="77777777" w:rsidR="006360A3" w:rsidRDefault="006360A3" w:rsidP="00AD61E0"/>
    <w:p w14:paraId="578F2F4D" w14:textId="77777777" w:rsidR="006360A3" w:rsidRDefault="00480C64" w:rsidP="00480C64">
      <w:pPr>
        <w:pStyle w:val="Overskrift3"/>
      </w:pPr>
      <w:r>
        <w:t>Fortællinger om klassen</w:t>
      </w:r>
    </w:p>
    <w:p w14:paraId="2B167683" w14:textId="77777777" w:rsidR="00480C64" w:rsidRDefault="00480C64" w:rsidP="00480C64">
      <w:pPr>
        <w:pStyle w:val="Listeafsnit"/>
        <w:numPr>
          <w:ilvl w:val="0"/>
          <w:numId w:val="7"/>
        </w:numPr>
      </w:pPr>
      <w:r>
        <w:t xml:space="preserve">Er eleverne stolte af at gå i deres klasse? </w:t>
      </w:r>
    </w:p>
    <w:p w14:paraId="17CD5BC1" w14:textId="77777777" w:rsidR="00480C64" w:rsidRDefault="00480C64" w:rsidP="00480C64">
      <w:pPr>
        <w:pStyle w:val="Listeafsnit"/>
        <w:numPr>
          <w:ilvl w:val="0"/>
          <w:numId w:val="7"/>
        </w:numPr>
      </w:pPr>
      <w:r>
        <w:t xml:space="preserve">Hvordan er lærerne og pædagogernes fortællinger om klassen? </w:t>
      </w:r>
    </w:p>
    <w:p w14:paraId="3C45BEA0" w14:textId="77777777" w:rsidR="00480C64" w:rsidRDefault="00480C64" w:rsidP="00480C64">
      <w:pPr>
        <w:pStyle w:val="Listeafsnit"/>
        <w:numPr>
          <w:ilvl w:val="0"/>
          <w:numId w:val="7"/>
        </w:numPr>
      </w:pPr>
      <w:r>
        <w:t xml:space="preserve">Hvordan er elevernes egne fortællinger om klassen? </w:t>
      </w:r>
    </w:p>
    <w:p w14:paraId="0795C0DE" w14:textId="29360310" w:rsidR="006360A3" w:rsidRDefault="00480C64" w:rsidP="00486010">
      <w:pPr>
        <w:pStyle w:val="Listeafsnit"/>
        <w:numPr>
          <w:ilvl w:val="0"/>
          <w:numId w:val="7"/>
        </w:numPr>
      </w:pPr>
      <w:r>
        <w:lastRenderedPageBreak/>
        <w:t>Hvordan er forældrenes fortællinger om klassen?</w:t>
      </w:r>
    </w:p>
    <w:sectPr w:rsidR="006360A3" w:rsidSect="00CB3B2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A98F" w14:textId="77777777" w:rsidR="00171B3D" w:rsidRDefault="00171B3D" w:rsidP="004771FA">
      <w:pPr>
        <w:spacing w:line="240" w:lineRule="auto"/>
      </w:pPr>
      <w:r>
        <w:separator/>
      </w:r>
    </w:p>
  </w:endnote>
  <w:endnote w:type="continuationSeparator" w:id="0">
    <w:p w14:paraId="281BEB2B" w14:textId="77777777" w:rsidR="00171B3D" w:rsidRDefault="00171B3D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D0E4" w14:textId="77777777" w:rsidR="00D12B2A" w:rsidRDefault="00D12B2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657DCF" wp14:editId="6C984723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 descr="Decorativ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D77BCA" w14:textId="63C32A75" w:rsidR="00D12B2A" w:rsidRPr="008C2D55" w:rsidRDefault="00D12B2A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57DCF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alt="Decorative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" fillcolor="white [3201]" stroked="f" strokeweight=".5pt">
              <v:textbox inset="0,0,0,0">
                <w:txbxContent>
                  <w:p w14:paraId="5DD77BCA" w14:textId="63C32A75" w:rsidR="00D12B2A" w:rsidRPr="008C2D55" w:rsidRDefault="00D12B2A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C717" w14:textId="77777777" w:rsidR="00D12B2A" w:rsidRDefault="00D12B2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1E711B" wp14:editId="10E5E038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B996F6" w14:textId="61A99177" w:rsidR="00D12B2A" w:rsidRPr="008C2D55" w:rsidRDefault="00D12B2A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1E711B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" fillcolor="white [3201]" stroked="f" strokeweight=".5pt">
              <v:textbox inset="0,0,0,0">
                <w:txbxContent>
                  <w:p w14:paraId="6BB996F6" w14:textId="61A99177" w:rsidR="00D12B2A" w:rsidRPr="008C2D55" w:rsidRDefault="00D12B2A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981F" w14:textId="77777777" w:rsidR="00171B3D" w:rsidRDefault="00171B3D" w:rsidP="004771FA">
      <w:pPr>
        <w:spacing w:line="240" w:lineRule="auto"/>
      </w:pPr>
      <w:r>
        <w:separator/>
      </w:r>
    </w:p>
  </w:footnote>
  <w:footnote w:type="continuationSeparator" w:id="0">
    <w:p w14:paraId="5EEA3E79" w14:textId="77777777" w:rsidR="00171B3D" w:rsidRDefault="00171B3D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FCB3" w14:textId="77777777" w:rsidR="00D12B2A" w:rsidRDefault="00D12B2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09803A04" wp14:editId="173E4EE6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 descr="Decorativ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 descr="Decorativ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9841" w14:textId="77777777" w:rsidR="00D12B2A" w:rsidRDefault="00D12B2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28EDFADC" wp14:editId="4CBD8830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3CAB"/>
    <w:multiLevelType w:val="hybridMultilevel"/>
    <w:tmpl w:val="48BE1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09D"/>
    <w:multiLevelType w:val="hybridMultilevel"/>
    <w:tmpl w:val="A9D871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63242F"/>
    <w:multiLevelType w:val="hybridMultilevel"/>
    <w:tmpl w:val="8C30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62C43"/>
    <w:multiLevelType w:val="hybridMultilevel"/>
    <w:tmpl w:val="6F9C48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abstractNum w:abstractNumId="6" w15:restartNumberingAfterBreak="0">
    <w:nsid w:val="76282EDE"/>
    <w:multiLevelType w:val="hybridMultilevel"/>
    <w:tmpl w:val="81784B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B34E6"/>
    <w:multiLevelType w:val="hybridMultilevel"/>
    <w:tmpl w:val="29D2CC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034647">
    <w:abstractNumId w:val="5"/>
  </w:num>
  <w:num w:numId="2" w16cid:durableId="205412291">
    <w:abstractNumId w:val="2"/>
  </w:num>
  <w:num w:numId="3" w16cid:durableId="228620046">
    <w:abstractNumId w:val="3"/>
  </w:num>
  <w:num w:numId="4" w16cid:durableId="1402757439">
    <w:abstractNumId w:val="7"/>
  </w:num>
  <w:num w:numId="5" w16cid:durableId="1322854993">
    <w:abstractNumId w:val="4"/>
  </w:num>
  <w:num w:numId="6" w16cid:durableId="144325538">
    <w:abstractNumId w:val="0"/>
  </w:num>
  <w:num w:numId="7" w16cid:durableId="773020478">
    <w:abstractNumId w:val="6"/>
  </w:num>
  <w:num w:numId="8" w16cid:durableId="318508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QelXz09vWuOftrPxwyKhRz8c++DXTZISCMO8cmrLqzMhl9zfxD6htCIw5n4UFQ2x"/>
  </w:docVars>
  <w:rsids>
    <w:rsidRoot w:val="006360A3"/>
    <w:rsid w:val="00031587"/>
    <w:rsid w:val="00082CF5"/>
    <w:rsid w:val="00090727"/>
    <w:rsid w:val="000C705E"/>
    <w:rsid w:val="000E0729"/>
    <w:rsid w:val="000E2D7E"/>
    <w:rsid w:val="000E35AE"/>
    <w:rsid w:val="000F1E0E"/>
    <w:rsid w:val="000F2D98"/>
    <w:rsid w:val="000F3F97"/>
    <w:rsid w:val="00105209"/>
    <w:rsid w:val="00136BB0"/>
    <w:rsid w:val="00163745"/>
    <w:rsid w:val="00171B3D"/>
    <w:rsid w:val="001847DD"/>
    <w:rsid w:val="001E145F"/>
    <w:rsid w:val="0021726A"/>
    <w:rsid w:val="00221866"/>
    <w:rsid w:val="0025128F"/>
    <w:rsid w:val="002646AB"/>
    <w:rsid w:val="00264711"/>
    <w:rsid w:val="002C6DFB"/>
    <w:rsid w:val="002E31DC"/>
    <w:rsid w:val="002E7AD4"/>
    <w:rsid w:val="00352F94"/>
    <w:rsid w:val="00384778"/>
    <w:rsid w:val="003A5DBB"/>
    <w:rsid w:val="003B36E1"/>
    <w:rsid w:val="00401327"/>
    <w:rsid w:val="00403A13"/>
    <w:rsid w:val="00427441"/>
    <w:rsid w:val="00455B13"/>
    <w:rsid w:val="00457201"/>
    <w:rsid w:val="00457A7A"/>
    <w:rsid w:val="00457D1B"/>
    <w:rsid w:val="00475A8B"/>
    <w:rsid w:val="004771FA"/>
    <w:rsid w:val="00480C64"/>
    <w:rsid w:val="00486010"/>
    <w:rsid w:val="00495AEB"/>
    <w:rsid w:val="004A4AB0"/>
    <w:rsid w:val="004B7A79"/>
    <w:rsid w:val="004F13E0"/>
    <w:rsid w:val="005032E4"/>
    <w:rsid w:val="00507926"/>
    <w:rsid w:val="00530DD4"/>
    <w:rsid w:val="00560ED3"/>
    <w:rsid w:val="00562C35"/>
    <w:rsid w:val="005860B4"/>
    <w:rsid w:val="005C56E9"/>
    <w:rsid w:val="005D1A5C"/>
    <w:rsid w:val="005E42A8"/>
    <w:rsid w:val="005E5394"/>
    <w:rsid w:val="0061736B"/>
    <w:rsid w:val="006360A3"/>
    <w:rsid w:val="00695AD4"/>
    <w:rsid w:val="006A7AF1"/>
    <w:rsid w:val="006B569E"/>
    <w:rsid w:val="006C6691"/>
    <w:rsid w:val="006C7FAB"/>
    <w:rsid w:val="006D28AD"/>
    <w:rsid w:val="006E0DDB"/>
    <w:rsid w:val="006E4520"/>
    <w:rsid w:val="00730FCD"/>
    <w:rsid w:val="00740DC2"/>
    <w:rsid w:val="007644EB"/>
    <w:rsid w:val="00767EA9"/>
    <w:rsid w:val="00780433"/>
    <w:rsid w:val="007D62F3"/>
    <w:rsid w:val="007D631E"/>
    <w:rsid w:val="008038B5"/>
    <w:rsid w:val="00805011"/>
    <w:rsid w:val="00807762"/>
    <w:rsid w:val="008963A5"/>
    <w:rsid w:val="008C2D55"/>
    <w:rsid w:val="00905460"/>
    <w:rsid w:val="0092473F"/>
    <w:rsid w:val="00981AA6"/>
    <w:rsid w:val="009941B0"/>
    <w:rsid w:val="009A7048"/>
    <w:rsid w:val="009D5EE9"/>
    <w:rsid w:val="009E1A08"/>
    <w:rsid w:val="00A41148"/>
    <w:rsid w:val="00A44AD2"/>
    <w:rsid w:val="00A463D8"/>
    <w:rsid w:val="00A56A6E"/>
    <w:rsid w:val="00A91F00"/>
    <w:rsid w:val="00A953E5"/>
    <w:rsid w:val="00A969BB"/>
    <w:rsid w:val="00AB0C50"/>
    <w:rsid w:val="00AD61E0"/>
    <w:rsid w:val="00B1434F"/>
    <w:rsid w:val="00B75550"/>
    <w:rsid w:val="00B84F1A"/>
    <w:rsid w:val="00B85469"/>
    <w:rsid w:val="00BC6D7E"/>
    <w:rsid w:val="00BD7985"/>
    <w:rsid w:val="00C06161"/>
    <w:rsid w:val="00C7404E"/>
    <w:rsid w:val="00C84A96"/>
    <w:rsid w:val="00CB3B27"/>
    <w:rsid w:val="00CC64D8"/>
    <w:rsid w:val="00CE0321"/>
    <w:rsid w:val="00CF240C"/>
    <w:rsid w:val="00D12B2A"/>
    <w:rsid w:val="00D4540A"/>
    <w:rsid w:val="00DA317B"/>
    <w:rsid w:val="00DB43FE"/>
    <w:rsid w:val="00E04783"/>
    <w:rsid w:val="00E5638B"/>
    <w:rsid w:val="00E76762"/>
    <w:rsid w:val="00E77517"/>
    <w:rsid w:val="00E95EC0"/>
    <w:rsid w:val="00EA1D7D"/>
    <w:rsid w:val="00EA79EB"/>
    <w:rsid w:val="00EE11F0"/>
    <w:rsid w:val="00F023C8"/>
    <w:rsid w:val="00F41C5B"/>
    <w:rsid w:val="00F67FFA"/>
    <w:rsid w:val="00F74335"/>
    <w:rsid w:val="00F75936"/>
    <w:rsid w:val="00F85C47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8DD4"/>
  <w15:chartTrackingRefBased/>
  <w15:docId w15:val="{5E307F96-D60D-478C-AA32-5FEA1BDA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paragraph" w:styleId="Listeafsnit">
    <w:name w:val="List Paragraph"/>
    <w:basedOn w:val="Normal"/>
    <w:uiPriority w:val="34"/>
    <w:rsid w:val="006360A3"/>
    <w:pPr>
      <w:ind w:left="720"/>
      <w:contextualSpacing/>
    </w:pPr>
  </w:style>
  <w:style w:type="table" w:styleId="Tabel-Gitter">
    <w:name w:val="Table Grid"/>
    <w:basedOn w:val="Tabel-Normal"/>
    <w:uiPriority w:val="39"/>
    <w:rsid w:val="00507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53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53E5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0DD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E0DD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E0DDB"/>
    <w:rPr>
      <w:rFonts w:ascii="Aleo regular" w:hAnsi="Aleo regular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0DD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0DDB"/>
    <w:rPr>
      <w:rFonts w:ascii="Aleo regular" w:hAnsi="Aleo regular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C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C95F0429024EECB923EC7D6BF2B2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29336B-EB26-4666-A0F7-354C911E258C}"/>
      </w:docPartPr>
      <w:docPartBody>
        <w:p w:rsidR="00BE1BAE" w:rsidRDefault="00BE1BAE">
          <w:pPr>
            <w:pStyle w:val="03C95F0429024EECB923EC7D6BF2B284"/>
          </w:pPr>
          <w:r w:rsidRPr="003B36E1">
            <w:t>[</w:t>
          </w:r>
          <w:r>
            <w:t>Overskrift_1</w:t>
          </w:r>
          <w:r w:rsidRPr="003B36E1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AE"/>
    <w:rsid w:val="000F567B"/>
    <w:rsid w:val="00136BB0"/>
    <w:rsid w:val="005C57A3"/>
    <w:rsid w:val="007D62F3"/>
    <w:rsid w:val="00B565F2"/>
    <w:rsid w:val="00BE1BAE"/>
    <w:rsid w:val="00E14B56"/>
    <w:rsid w:val="00F6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03C95F0429024EECB923EC7D6BF2B284">
    <w:name w:val="03C95F0429024EECB923EC7D6BF2B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B56D-8507-4C35-87A1-DD96B1DC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1</TotalTime>
  <Pages>5</Pages>
  <Words>908</Words>
  <Characters>4871</Characters>
  <Application>Microsoft Office Word</Application>
  <DocSecurity>0</DocSecurity>
  <Lines>194</Lines>
  <Paragraphs>122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Afdækning af klassefællesskabet</vt:lpstr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Afdækning af klassefællesskabet</dc:title>
  <dc:subject/>
  <dc:creator>Birgit Gamborg Sommer</dc:creator>
  <cp:keywords/>
  <dc:description/>
  <cp:lastModifiedBy>Pia Winther Eriksen</cp:lastModifiedBy>
  <cp:revision>2</cp:revision>
  <cp:lastPrinted>2026-06-22T14:17:00Z</cp:lastPrinted>
  <dcterms:created xsi:type="dcterms:W3CDTF">2026-06-26T11:20:00Z</dcterms:created>
  <dcterms:modified xsi:type="dcterms:W3CDTF">2026-06-26T11:20:00Z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2026-06-24T09:44:40Z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d68d5440-a0dd-45c9-8ed2-7045e3d9a59c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