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DF153" w14:textId="5D2F3C74" w:rsidR="004A4AB0" w:rsidRDefault="00E4318C" w:rsidP="00221866">
      <w:pPr>
        <w:pStyle w:val="Overskrift1"/>
      </w:pPr>
      <w:sdt>
        <w:sdtPr>
          <w:alias w:val="Titel"/>
          <w:tag w:val=""/>
          <w:id w:val="838280841"/>
          <w:placeholder>
            <w:docPart w:val="03C95F0429024EECB923EC7D6BF2B284"/>
          </w:placeholder>
          <w:dataBinding w:prefixMappings="xmlns:ns0='http://purl.org/dc/elements/1.1/' xmlns:ns1='http://schemas.openxmlformats.org/package/2006/metadata/core-properties' " w:xpath="/ns1:coreProperties[1]/ns0:title[1]" w:storeItemID="{6C3C8BC8-F283-45AE-878A-BAB7291924A1}"/>
          <w:text/>
        </w:sdtPr>
        <w:sdtEndPr/>
        <w:sdtContent>
          <w:r w:rsidR="00A4678B">
            <w:t>Inddragelse af eleven</w:t>
          </w:r>
          <w:r w:rsidR="001C467A">
            <w:t xml:space="preserve"> ved bekymrende fravær</w:t>
          </w:r>
        </w:sdtContent>
      </w:sdt>
    </w:p>
    <w:p w14:paraId="0261D2FE" w14:textId="77777777" w:rsidR="00EC34FC" w:rsidRDefault="00EC34FC" w:rsidP="00EC34FC">
      <w:pPr>
        <w:pStyle w:val="Overskrift4"/>
      </w:pPr>
      <w:r>
        <w:t>Indledning</w:t>
      </w:r>
    </w:p>
    <w:p w14:paraId="5CE51C05" w14:textId="16DB7A89" w:rsidR="00EC34FC" w:rsidRDefault="00EC34FC" w:rsidP="00EC34FC">
      <w:r>
        <w:t>Ved bekymring for en elevs fravær skal I som et led i en forløbspakke inddrage elevens perspektiv. Dette er en vejledning til det obligatoriske redskab, der skal anvendes til elevsamtalen.</w:t>
      </w:r>
    </w:p>
    <w:p w14:paraId="73BDD64B" w14:textId="5E53B6A6" w:rsidR="00EC34FC" w:rsidRDefault="00EC34FC" w:rsidP="00EC34FC">
      <w:r>
        <w:rPr>
          <w:noProof/>
        </w:rPr>
        <mc:AlternateContent>
          <mc:Choice Requires="wps">
            <w:drawing>
              <wp:anchor distT="0" distB="0" distL="114300" distR="114300" simplePos="0" relativeHeight="251660288" behindDoc="0" locked="0" layoutInCell="1" allowOverlap="1" wp14:anchorId="71E4DB74" wp14:editId="30713DD5">
                <wp:simplePos x="0" y="0"/>
                <wp:positionH relativeFrom="column">
                  <wp:posOffset>1234308</wp:posOffset>
                </wp:positionH>
                <wp:positionV relativeFrom="paragraph">
                  <wp:posOffset>105674</wp:posOffset>
                </wp:positionV>
                <wp:extent cx="679450" cy="279400"/>
                <wp:effectExtent l="38100" t="38100" r="25400" b="63500"/>
                <wp:wrapNone/>
                <wp:docPr id="3" name="Lige pilforbindelse 3"/>
                <wp:cNvGraphicFramePr/>
                <a:graphic xmlns:a="http://schemas.openxmlformats.org/drawingml/2006/main">
                  <a:graphicData uri="http://schemas.microsoft.com/office/word/2010/wordprocessingShape">
                    <wps:wsp>
                      <wps:cNvCnPr/>
                      <wps:spPr>
                        <a:xfrm flipH="1">
                          <a:off x="0" y="0"/>
                          <a:ext cx="679450" cy="279400"/>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078A580" id="_x0000_t32" coordsize="21600,21600" o:spt="32" o:oned="t" path="m,l21600,21600e" filled="f">
                <v:path arrowok="t" fillok="f" o:connecttype="none"/>
                <o:lock v:ext="edit" shapetype="t"/>
              </v:shapetype>
              <v:shape id="Lige pilforbindelse 3" o:spid="_x0000_s1026" type="#_x0000_t32" style="position:absolute;margin-left:97.2pt;margin-top:8.3pt;width:53.5pt;height:22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" strokecolor="#466eff [3204]" strokeweight="6pt">
                <v:stroke endarrow="block" joinstyle="miter"/>
              </v:shape>
            </w:pict>
          </mc:Fallback>
        </mc:AlternateContent>
      </w:r>
      <w:r>
        <w:rPr>
          <w:noProof/>
        </w:rPr>
        <w:drawing>
          <wp:inline distT="0" distB="0" distL="0" distR="0" wp14:anchorId="5A676DAA" wp14:editId="4CE6ECE5">
            <wp:extent cx="1813657" cy="1539240"/>
            <wp:effectExtent l="0" t="0" r="0" b="3810"/>
            <wp:docPr id="8" name="Billede 8" descr="P:\Elevfravær\Grafik\Model uden overskri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levfravær\Grafik\Model uden overskrif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8014" cy="1542938"/>
                    </a:xfrm>
                    <a:prstGeom prst="rect">
                      <a:avLst/>
                    </a:prstGeom>
                    <a:noFill/>
                    <a:ln>
                      <a:noFill/>
                    </a:ln>
                  </pic:spPr>
                </pic:pic>
              </a:graphicData>
            </a:graphic>
          </wp:inline>
        </w:drawing>
      </w:r>
    </w:p>
    <w:p w14:paraId="68193321" w14:textId="1DD3B857" w:rsidR="00EC34FC" w:rsidRDefault="00EC34FC" w:rsidP="00EC34FC">
      <w:r>
        <w:t xml:space="preserve"> </w:t>
      </w:r>
    </w:p>
    <w:p w14:paraId="174AB2DF" w14:textId="78DA3007" w:rsidR="00EC34FC" w:rsidRDefault="00EC34FC" w:rsidP="00EC34FC">
      <w:r w:rsidRPr="001C467A">
        <w:t xml:space="preserve">Når du inddrager eleven gennem en elevsamtale, får du elevens perspektiv på, hvad der fungerer godt, og hvad der kan gøre det svært at komme i skole. Elevinddragelse øger sandsynligheden for at finde frem til brugbare løsninger, hvis der er behov for at justere noget i skolehverdagen. Det styrker samtidig elevens tillid til skolen og til sig selv. </w:t>
      </w:r>
    </w:p>
    <w:p w14:paraId="27BCD753" w14:textId="615C5FE9" w:rsidR="00EC34FC" w:rsidRDefault="00EC34FC" w:rsidP="00EC34FC"/>
    <w:p w14:paraId="2FD85F16" w14:textId="6747A3BB" w:rsidR="00A222BD" w:rsidRDefault="00A222BD" w:rsidP="00A222BD">
      <w:pPr>
        <w:pStyle w:val="Overskrift4"/>
      </w:pPr>
      <w:r>
        <w:t>Forberedelse til samtalen</w:t>
      </w:r>
    </w:p>
    <w:p w14:paraId="129D5B7B" w14:textId="77777777" w:rsidR="00EC34FC" w:rsidRPr="002C0783" w:rsidRDefault="00EC34FC" w:rsidP="00EC34FC">
      <w:pPr>
        <w:rPr>
          <w:rFonts w:asciiTheme="majorHAnsi" w:eastAsiaTheme="majorEastAsia" w:hAnsiTheme="majorHAnsi" w:cstheme="majorBidi"/>
          <w:sz w:val="32"/>
          <w:szCs w:val="26"/>
        </w:rPr>
      </w:pPr>
      <w:r>
        <w:t xml:space="preserve">Det er vigtigt at teamet tager stilling til, og gerne spørger eleven, hvem han/hun helst vil snakke med. Fx: </w:t>
      </w:r>
      <w:r w:rsidRPr="001C467A">
        <w:t xml:space="preserve">Jeg kan se, at du er begyndt at være mere væk. Der er mange på skolen, som gerne vil hjælpe dig. Hvem vil du helst snakke med om det? </w:t>
      </w:r>
    </w:p>
    <w:p w14:paraId="39CB265F" w14:textId="77777777" w:rsidR="00EC34FC" w:rsidRDefault="00EC34FC" w:rsidP="00EC34FC"/>
    <w:p w14:paraId="418BD631" w14:textId="0B225025" w:rsidR="00EC34FC" w:rsidRDefault="00EC34FC" w:rsidP="00EC34FC">
      <w:r>
        <w:t>Hvis du bliver nødt til at aflyse et planlagt møde med barnet, er det vigtigt at du forklarer hvorfor, så barnet ikke føler, at du ikke prioriterer det.</w:t>
      </w:r>
    </w:p>
    <w:p w14:paraId="75359322" w14:textId="77777777" w:rsidR="00B67073" w:rsidRPr="000775FF" w:rsidRDefault="00B67073" w:rsidP="00B67073"/>
    <w:p w14:paraId="235A845A" w14:textId="77777777" w:rsidR="00B67073" w:rsidRDefault="00B67073" w:rsidP="00A222BD">
      <w:r w:rsidRPr="001C467A">
        <w:t>Generelle formuleringer, der kan bruges til at lave aftaler om og indlede samtalen</w:t>
      </w:r>
    </w:p>
    <w:p w14:paraId="6294340E" w14:textId="77777777" w:rsidR="00B67073" w:rsidRPr="001C467A" w:rsidRDefault="00B67073" w:rsidP="00B67073">
      <w:pPr>
        <w:pStyle w:val="Listeafsnit"/>
        <w:numPr>
          <w:ilvl w:val="0"/>
          <w:numId w:val="9"/>
        </w:numPr>
        <w:rPr>
          <w:rFonts w:asciiTheme="majorHAnsi" w:eastAsiaTheme="majorEastAsia" w:hAnsiTheme="majorHAnsi" w:cstheme="majorBidi"/>
          <w:sz w:val="32"/>
          <w:szCs w:val="26"/>
        </w:rPr>
      </w:pPr>
      <w:r w:rsidRPr="001C467A">
        <w:t xml:space="preserve">Vi holder så meget af dig, og vi mangler dig, når du ikke kommer i skole. Derfor vil jeg gerne tale med dig om, hvordan vi kan hjælpe dig. </w:t>
      </w:r>
    </w:p>
    <w:p w14:paraId="6A9DE23D" w14:textId="77777777" w:rsidR="00B67073" w:rsidRPr="001C467A" w:rsidRDefault="00B67073" w:rsidP="00B67073">
      <w:pPr>
        <w:pStyle w:val="Listeafsnit"/>
        <w:numPr>
          <w:ilvl w:val="0"/>
          <w:numId w:val="9"/>
        </w:numPr>
        <w:rPr>
          <w:rFonts w:asciiTheme="majorHAnsi" w:eastAsiaTheme="majorEastAsia" w:hAnsiTheme="majorHAnsi" w:cstheme="majorBidi"/>
          <w:sz w:val="32"/>
          <w:szCs w:val="26"/>
        </w:rPr>
      </w:pPr>
      <w:r w:rsidRPr="001C467A">
        <w:t xml:space="preserve">Vi to skal tale sammen om, at du er begyndt at være væk fra skole. Hvornår passer det dig? </w:t>
      </w:r>
    </w:p>
    <w:p w14:paraId="45FD203E" w14:textId="77777777" w:rsidR="00B67073" w:rsidRPr="001C467A" w:rsidRDefault="00B67073" w:rsidP="00B67073">
      <w:pPr>
        <w:pStyle w:val="Listeafsnit"/>
        <w:numPr>
          <w:ilvl w:val="0"/>
          <w:numId w:val="9"/>
        </w:numPr>
        <w:rPr>
          <w:rFonts w:asciiTheme="majorHAnsi" w:eastAsiaTheme="majorEastAsia" w:hAnsiTheme="majorHAnsi" w:cstheme="majorBidi"/>
          <w:sz w:val="32"/>
          <w:szCs w:val="26"/>
        </w:rPr>
      </w:pPr>
      <w:r w:rsidRPr="001C467A">
        <w:t xml:space="preserve">Jeg har tid til at tale med dig nu – og jeg kan også finde tid på et nyt tidspunkt, hvis du hellere vil det. </w:t>
      </w:r>
    </w:p>
    <w:p w14:paraId="1ACABB73" w14:textId="77777777" w:rsidR="00B67073" w:rsidRPr="001C467A" w:rsidRDefault="00B67073" w:rsidP="00B67073">
      <w:pPr>
        <w:pStyle w:val="Listeafsnit"/>
        <w:numPr>
          <w:ilvl w:val="0"/>
          <w:numId w:val="9"/>
        </w:numPr>
        <w:rPr>
          <w:rFonts w:asciiTheme="majorHAnsi" w:eastAsiaTheme="majorEastAsia" w:hAnsiTheme="majorHAnsi" w:cstheme="majorBidi"/>
          <w:sz w:val="32"/>
          <w:szCs w:val="26"/>
        </w:rPr>
      </w:pPr>
      <w:r w:rsidRPr="001C467A">
        <w:t>De voksne kan tænke alt muligt om, hvad børn har brug for. Men det er dig, der bedst ved, hvordan det er at være dig. Derfor vil jeg rigtig gerne høre dig fortælle om, hvordan du har det i skolen.</w:t>
      </w:r>
    </w:p>
    <w:p w14:paraId="6E85E4D8" w14:textId="77777777" w:rsidR="00B67073" w:rsidRPr="001C467A" w:rsidRDefault="00B67073" w:rsidP="00B67073">
      <w:pPr>
        <w:pStyle w:val="Listeafsnit"/>
        <w:numPr>
          <w:ilvl w:val="0"/>
          <w:numId w:val="9"/>
        </w:numPr>
        <w:rPr>
          <w:rFonts w:asciiTheme="majorHAnsi" w:eastAsiaTheme="majorEastAsia" w:hAnsiTheme="majorHAnsi" w:cstheme="majorBidi"/>
          <w:sz w:val="32"/>
          <w:szCs w:val="26"/>
        </w:rPr>
      </w:pPr>
      <w:r w:rsidRPr="001C467A">
        <w:t xml:space="preserve">Det er vigtigt at have det godt i skolen. Jeg vil gerne tale med dig om, hvad vi kan gøre for, at du bliver gladere for at gå i skole. Jeg vil så gerne vide, hvad du tænker, og hvad der optager dig. </w:t>
      </w:r>
    </w:p>
    <w:p w14:paraId="21A929E8" w14:textId="77777777" w:rsidR="00B67073" w:rsidRPr="001C467A" w:rsidRDefault="00B67073" w:rsidP="00B67073">
      <w:pPr>
        <w:pStyle w:val="Listeafsnit"/>
        <w:numPr>
          <w:ilvl w:val="0"/>
          <w:numId w:val="9"/>
        </w:numPr>
        <w:rPr>
          <w:rFonts w:asciiTheme="majorHAnsi" w:eastAsiaTheme="majorEastAsia" w:hAnsiTheme="majorHAnsi" w:cstheme="majorBidi"/>
          <w:sz w:val="32"/>
          <w:szCs w:val="26"/>
        </w:rPr>
      </w:pPr>
      <w:r w:rsidRPr="001C467A">
        <w:lastRenderedPageBreak/>
        <w:t>Er der andet, du gerne vil tale om, end det jeg lige har tænkt?</w:t>
      </w:r>
      <w:r w:rsidRPr="001C467A">
        <w:rPr>
          <w:rFonts w:ascii="Open Sans" w:hAnsi="Open Sans" w:cs="Open Sans"/>
          <w:color w:val="000000"/>
          <w:sz w:val="20"/>
          <w:szCs w:val="20"/>
        </w:rPr>
        <w:t xml:space="preserve"> </w:t>
      </w:r>
    </w:p>
    <w:p w14:paraId="71B9716F" w14:textId="77777777" w:rsidR="00B67073" w:rsidRDefault="00B67073" w:rsidP="00B67073"/>
    <w:p w14:paraId="7241AC74" w14:textId="77777777" w:rsidR="00B67073" w:rsidRPr="000775FF" w:rsidRDefault="00B67073" w:rsidP="00B67073">
      <w:r w:rsidRPr="000775FF">
        <w:t xml:space="preserve">Forslag til formuleringer om fortrolighed: </w:t>
      </w:r>
    </w:p>
    <w:p w14:paraId="5C81C52A" w14:textId="77777777" w:rsidR="00B67073" w:rsidRPr="000775FF" w:rsidRDefault="00B67073" w:rsidP="00B67073">
      <w:pPr>
        <w:pStyle w:val="Listeafsnit"/>
        <w:numPr>
          <w:ilvl w:val="0"/>
          <w:numId w:val="15"/>
        </w:numPr>
      </w:pPr>
      <w:r w:rsidRPr="000775FF">
        <w:t xml:space="preserve">Jeg fortæller ikke det, du siger, videre til andre. Men du skal vide, at hvis du fortæller noget, som gør mig bekymret, fx hvis voksne gør dig ondt, så skal jeg fortælle det til kommunen, og så vil de tale med dig om, hvordan du har det, så de kan hjælpe dig og din familie til, at du får det godt. </w:t>
      </w:r>
    </w:p>
    <w:p w14:paraId="7975D32A" w14:textId="77777777" w:rsidR="00B67073" w:rsidRPr="000775FF" w:rsidRDefault="00B67073" w:rsidP="00B67073">
      <w:pPr>
        <w:pStyle w:val="Listeafsnit"/>
        <w:numPr>
          <w:ilvl w:val="0"/>
          <w:numId w:val="15"/>
        </w:numPr>
      </w:pPr>
      <w:r w:rsidRPr="000775FF">
        <w:t>Når vi er færdige med vores samtale, kan vi tale om, om der er nogle ting, jeg bliver nødt til at fortælle videre. Jeg vil altid fortælle dig, hvis jeg gør det.</w:t>
      </w:r>
    </w:p>
    <w:p w14:paraId="196AF273" w14:textId="77777777" w:rsidR="00B67073" w:rsidRDefault="00B67073" w:rsidP="00EC34FC"/>
    <w:p w14:paraId="54B25176" w14:textId="77777777" w:rsidR="00EC34FC" w:rsidRDefault="00EC34FC" w:rsidP="00AD61E0"/>
    <w:p w14:paraId="0FBC60C8" w14:textId="71FFF030" w:rsidR="006360A3" w:rsidRDefault="001C467A" w:rsidP="00AD61E0">
      <w:r>
        <w:t>Samtalens emner tager udgangspunkt i vingemodellen, som også bruge</w:t>
      </w:r>
      <w:r w:rsidR="00EC34FC">
        <w:t xml:space="preserve">s til at afdække klassemiljøet. Hertil kommer spørgsmål om forhold uden for skolen. Der er udarbejdet ét redskab til elever i 0.-3. klasse og ét til elever i 4.-10. klasse. </w:t>
      </w:r>
    </w:p>
    <w:p w14:paraId="02AE59DA" w14:textId="4C819897" w:rsidR="00A222BD" w:rsidRDefault="00A222BD" w:rsidP="00AD61E0">
      <w:r w:rsidRPr="006360A3">
        <w:rPr>
          <w:noProof/>
          <w:lang w:eastAsia="da-DK"/>
        </w:rPr>
        <w:drawing>
          <wp:anchor distT="0" distB="0" distL="114300" distR="114300" simplePos="0" relativeHeight="251658240" behindDoc="0" locked="0" layoutInCell="1" allowOverlap="1" wp14:anchorId="4FFACAF1" wp14:editId="218A1439">
            <wp:simplePos x="0" y="0"/>
            <wp:positionH relativeFrom="margin">
              <wp:align>left</wp:align>
            </wp:positionH>
            <wp:positionV relativeFrom="paragraph">
              <wp:posOffset>60325</wp:posOffset>
            </wp:positionV>
            <wp:extent cx="5916295" cy="2719070"/>
            <wp:effectExtent l="0" t="0" r="8255" b="508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916295" cy="2719070"/>
                    </a:xfrm>
                    <a:prstGeom prst="rect">
                      <a:avLst/>
                    </a:prstGeom>
                  </pic:spPr>
                </pic:pic>
              </a:graphicData>
            </a:graphic>
            <wp14:sizeRelH relativeFrom="margin">
              <wp14:pctWidth>0</wp14:pctWidth>
            </wp14:sizeRelH>
            <wp14:sizeRelV relativeFrom="margin">
              <wp14:pctHeight>0</wp14:pctHeight>
            </wp14:sizeRelV>
          </wp:anchor>
        </w:drawing>
      </w:r>
    </w:p>
    <w:p w14:paraId="0081D418" w14:textId="008A184F" w:rsidR="00A222BD" w:rsidRDefault="00A222BD" w:rsidP="00AD61E0"/>
    <w:p w14:paraId="0A660720" w14:textId="0D38CE74" w:rsidR="00A222BD" w:rsidRDefault="00A222BD" w:rsidP="00AD61E0"/>
    <w:p w14:paraId="1A57F31C" w14:textId="575DA5D3" w:rsidR="00A222BD" w:rsidRDefault="00A222BD" w:rsidP="00AD61E0"/>
    <w:p w14:paraId="48D98FF4" w14:textId="1A4B0EC0" w:rsidR="006360A3" w:rsidRDefault="006360A3" w:rsidP="00AD61E0"/>
    <w:p w14:paraId="5D745F6D" w14:textId="77777777" w:rsidR="006360A3" w:rsidRDefault="006360A3" w:rsidP="00AD61E0"/>
    <w:p w14:paraId="547DC5FE" w14:textId="77777777" w:rsidR="006360A3" w:rsidRDefault="006360A3" w:rsidP="00AD61E0"/>
    <w:p w14:paraId="7821829A" w14:textId="77777777" w:rsidR="006360A3" w:rsidRDefault="006360A3" w:rsidP="00AD61E0"/>
    <w:p w14:paraId="389C4C46" w14:textId="77777777" w:rsidR="006360A3" w:rsidRDefault="006360A3" w:rsidP="00AD61E0"/>
    <w:p w14:paraId="5F26FCDC" w14:textId="77777777" w:rsidR="006360A3" w:rsidRDefault="006360A3" w:rsidP="00AD61E0"/>
    <w:p w14:paraId="75BF5F2E" w14:textId="77777777" w:rsidR="006360A3" w:rsidRDefault="006360A3" w:rsidP="00AD61E0"/>
    <w:p w14:paraId="49B3710E" w14:textId="77777777" w:rsidR="006360A3" w:rsidRDefault="006360A3" w:rsidP="00AD61E0"/>
    <w:p w14:paraId="0404FDFB" w14:textId="77777777" w:rsidR="006360A3" w:rsidRDefault="006360A3" w:rsidP="00AD61E0"/>
    <w:p w14:paraId="4E903C22" w14:textId="77777777" w:rsidR="006360A3" w:rsidRDefault="006360A3" w:rsidP="00AD61E0"/>
    <w:p w14:paraId="0E5FB5CD" w14:textId="77777777" w:rsidR="006360A3" w:rsidRDefault="006360A3" w:rsidP="00AD61E0"/>
    <w:p w14:paraId="2D25AF2E" w14:textId="77777777" w:rsidR="00A222BD" w:rsidRDefault="00A222BD">
      <w:pPr>
        <w:spacing w:after="160" w:line="259" w:lineRule="auto"/>
        <w:rPr>
          <w:rFonts w:asciiTheme="majorHAnsi" w:eastAsiaTheme="majorEastAsia" w:hAnsiTheme="majorHAnsi" w:cstheme="majorBidi"/>
          <w:b/>
          <w:sz w:val="28"/>
          <w:szCs w:val="24"/>
        </w:rPr>
      </w:pPr>
      <w:r>
        <w:br w:type="page"/>
      </w:r>
    </w:p>
    <w:p w14:paraId="0BC2278A" w14:textId="0287C1E2" w:rsidR="00EC34FC" w:rsidRDefault="00EC34FC" w:rsidP="00EC34FC">
      <w:pPr>
        <w:pStyle w:val="Overskrift3"/>
      </w:pPr>
      <w:r>
        <w:lastRenderedPageBreak/>
        <w:t>Spørgsmål til elevsamtale 0-3. klasse</w:t>
      </w:r>
    </w:p>
    <w:p w14:paraId="0AB387E6" w14:textId="65B25BEB" w:rsidR="00EC34FC" w:rsidRPr="00EC34FC" w:rsidRDefault="00EC34FC" w:rsidP="00EC34FC">
      <w:r>
        <w:t>Tal med eleven om han/hendes vurdering af temaerne i vingemodellen ud fra nedenstående sp</w:t>
      </w:r>
      <w:r w:rsidR="00A222BD">
        <w:t>ør</w:t>
      </w:r>
      <w:r>
        <w:t>gsmål.</w:t>
      </w:r>
    </w:p>
    <w:p w14:paraId="5ED208BE" w14:textId="0793D4FF" w:rsidR="00507926" w:rsidRDefault="00507926" w:rsidP="00AD61E0">
      <w:pPr>
        <w:rPr>
          <w:noProof/>
          <w:lang w:eastAsia="da-DK"/>
        </w:rPr>
      </w:pPr>
    </w:p>
    <w:tbl>
      <w:tblPr>
        <w:tblStyle w:val="Tabel-Gitter"/>
        <w:tblW w:w="0" w:type="auto"/>
        <w:tblLook w:val="04A0" w:firstRow="1" w:lastRow="0" w:firstColumn="1" w:lastColumn="0" w:noHBand="0" w:noVBand="1"/>
      </w:tblPr>
      <w:tblGrid>
        <w:gridCol w:w="4106"/>
        <w:gridCol w:w="1134"/>
        <w:gridCol w:w="1134"/>
        <w:gridCol w:w="1134"/>
        <w:gridCol w:w="1212"/>
      </w:tblGrid>
      <w:tr w:rsidR="00EA0E77" w14:paraId="7FC0612B" w14:textId="77777777" w:rsidTr="00DD4B07">
        <w:tc>
          <w:tcPr>
            <w:tcW w:w="4106" w:type="dxa"/>
          </w:tcPr>
          <w:p w14:paraId="43320287" w14:textId="77777777" w:rsidR="00EA0E77" w:rsidRDefault="00EA0E77" w:rsidP="00DD4B07"/>
        </w:tc>
        <w:tc>
          <w:tcPr>
            <w:tcW w:w="1134" w:type="dxa"/>
          </w:tcPr>
          <w:p w14:paraId="7097D912" w14:textId="77777777" w:rsidR="00EA0E77" w:rsidRDefault="00EA0E77" w:rsidP="00DD4B07">
            <w:pPr>
              <w:jc w:val="center"/>
            </w:pPr>
            <w:r w:rsidRPr="00D00653">
              <w:rPr>
                <w:noProof/>
              </w:rPr>
              <w:drawing>
                <wp:inline distT="0" distB="0" distL="0" distR="0" wp14:anchorId="27A1E3D7" wp14:editId="08AE850D">
                  <wp:extent cx="409632" cy="381053"/>
                  <wp:effectExtent l="0" t="0" r="9525" b="0"/>
                  <wp:docPr id="113718937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189377" name=""/>
                          <pic:cNvPicPr/>
                        </pic:nvPicPr>
                        <pic:blipFill>
                          <a:blip r:embed="rId10"/>
                          <a:stretch>
                            <a:fillRect/>
                          </a:stretch>
                        </pic:blipFill>
                        <pic:spPr>
                          <a:xfrm>
                            <a:off x="0" y="0"/>
                            <a:ext cx="409632" cy="381053"/>
                          </a:xfrm>
                          <a:prstGeom prst="rect">
                            <a:avLst/>
                          </a:prstGeom>
                        </pic:spPr>
                      </pic:pic>
                    </a:graphicData>
                  </a:graphic>
                </wp:inline>
              </w:drawing>
            </w:r>
          </w:p>
        </w:tc>
        <w:tc>
          <w:tcPr>
            <w:tcW w:w="1134" w:type="dxa"/>
          </w:tcPr>
          <w:p w14:paraId="0C6F7430" w14:textId="77777777" w:rsidR="00EA0E77" w:rsidRDefault="00EA0E77" w:rsidP="00DD4B07">
            <w:pPr>
              <w:jc w:val="center"/>
            </w:pPr>
            <w:r w:rsidRPr="00D00653">
              <w:rPr>
                <w:noProof/>
              </w:rPr>
              <w:drawing>
                <wp:inline distT="0" distB="0" distL="0" distR="0" wp14:anchorId="2A330450" wp14:editId="02393A92">
                  <wp:extent cx="409632" cy="381053"/>
                  <wp:effectExtent l="0" t="0" r="9525" b="0"/>
                  <wp:docPr id="108362719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27192" name=""/>
                          <pic:cNvPicPr/>
                        </pic:nvPicPr>
                        <pic:blipFill>
                          <a:blip r:embed="rId11"/>
                          <a:stretch>
                            <a:fillRect/>
                          </a:stretch>
                        </pic:blipFill>
                        <pic:spPr>
                          <a:xfrm>
                            <a:off x="0" y="0"/>
                            <a:ext cx="409632" cy="381053"/>
                          </a:xfrm>
                          <a:prstGeom prst="rect">
                            <a:avLst/>
                          </a:prstGeom>
                        </pic:spPr>
                      </pic:pic>
                    </a:graphicData>
                  </a:graphic>
                </wp:inline>
              </w:drawing>
            </w:r>
          </w:p>
        </w:tc>
        <w:tc>
          <w:tcPr>
            <w:tcW w:w="1134" w:type="dxa"/>
          </w:tcPr>
          <w:p w14:paraId="2AC9179A" w14:textId="77777777" w:rsidR="00EA0E77" w:rsidRDefault="00EA0E77" w:rsidP="00DD4B07">
            <w:pPr>
              <w:jc w:val="center"/>
            </w:pPr>
            <w:r w:rsidRPr="00D00653">
              <w:rPr>
                <w:noProof/>
              </w:rPr>
              <w:drawing>
                <wp:inline distT="0" distB="0" distL="0" distR="0" wp14:anchorId="6888ADC8" wp14:editId="5E7FBB15">
                  <wp:extent cx="400106" cy="381053"/>
                  <wp:effectExtent l="0" t="0" r="0" b="0"/>
                  <wp:docPr id="71122016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20162" name=""/>
                          <pic:cNvPicPr/>
                        </pic:nvPicPr>
                        <pic:blipFill>
                          <a:blip r:embed="rId12"/>
                          <a:stretch>
                            <a:fillRect/>
                          </a:stretch>
                        </pic:blipFill>
                        <pic:spPr>
                          <a:xfrm>
                            <a:off x="0" y="0"/>
                            <a:ext cx="400106" cy="381053"/>
                          </a:xfrm>
                          <a:prstGeom prst="rect">
                            <a:avLst/>
                          </a:prstGeom>
                        </pic:spPr>
                      </pic:pic>
                    </a:graphicData>
                  </a:graphic>
                </wp:inline>
              </w:drawing>
            </w:r>
          </w:p>
        </w:tc>
        <w:tc>
          <w:tcPr>
            <w:tcW w:w="1212" w:type="dxa"/>
          </w:tcPr>
          <w:p w14:paraId="7F9B3154" w14:textId="77777777" w:rsidR="00EA0E77" w:rsidRDefault="00EA0E77" w:rsidP="00DD4B07">
            <w:pPr>
              <w:jc w:val="center"/>
            </w:pPr>
            <w:r w:rsidRPr="00D00653">
              <w:rPr>
                <w:noProof/>
              </w:rPr>
              <w:drawing>
                <wp:inline distT="0" distB="0" distL="0" distR="0" wp14:anchorId="6538F4E9" wp14:editId="55187825">
                  <wp:extent cx="381053" cy="400106"/>
                  <wp:effectExtent l="0" t="0" r="0" b="0"/>
                  <wp:docPr id="26338613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86133" name=""/>
                          <pic:cNvPicPr/>
                        </pic:nvPicPr>
                        <pic:blipFill>
                          <a:blip r:embed="rId13"/>
                          <a:stretch>
                            <a:fillRect/>
                          </a:stretch>
                        </pic:blipFill>
                        <pic:spPr>
                          <a:xfrm>
                            <a:off x="0" y="0"/>
                            <a:ext cx="381053" cy="400106"/>
                          </a:xfrm>
                          <a:prstGeom prst="rect">
                            <a:avLst/>
                          </a:prstGeom>
                        </pic:spPr>
                      </pic:pic>
                    </a:graphicData>
                  </a:graphic>
                </wp:inline>
              </w:drawing>
            </w:r>
          </w:p>
        </w:tc>
      </w:tr>
      <w:tr w:rsidR="00EA0E77" w:rsidRPr="00D00653" w14:paraId="5B82BA2F" w14:textId="77777777" w:rsidTr="00DD4B07">
        <w:tc>
          <w:tcPr>
            <w:tcW w:w="4106" w:type="dxa"/>
          </w:tcPr>
          <w:p w14:paraId="125C9FFE" w14:textId="77777777" w:rsidR="00EA0E77" w:rsidRPr="00D00653" w:rsidRDefault="00EA0E77" w:rsidP="00DD4B07">
            <w:pPr>
              <w:rPr>
                <w:b/>
                <w:bCs/>
              </w:rPr>
            </w:pPr>
            <w:r w:rsidRPr="00D00653">
              <w:rPr>
                <w:b/>
                <w:bCs/>
              </w:rPr>
              <w:t>Stemningen</w:t>
            </w:r>
          </w:p>
        </w:tc>
        <w:tc>
          <w:tcPr>
            <w:tcW w:w="1134" w:type="dxa"/>
          </w:tcPr>
          <w:p w14:paraId="06728002" w14:textId="77777777" w:rsidR="00EA0E77" w:rsidRPr="00D00653" w:rsidRDefault="00EA0E77" w:rsidP="00DD4B07">
            <w:pPr>
              <w:rPr>
                <w:b/>
                <w:bCs/>
              </w:rPr>
            </w:pPr>
          </w:p>
        </w:tc>
        <w:tc>
          <w:tcPr>
            <w:tcW w:w="1134" w:type="dxa"/>
          </w:tcPr>
          <w:p w14:paraId="71A5910F" w14:textId="77777777" w:rsidR="00EA0E77" w:rsidRPr="00D00653" w:rsidRDefault="00EA0E77" w:rsidP="00DD4B07">
            <w:pPr>
              <w:rPr>
                <w:b/>
                <w:bCs/>
              </w:rPr>
            </w:pPr>
          </w:p>
        </w:tc>
        <w:tc>
          <w:tcPr>
            <w:tcW w:w="1134" w:type="dxa"/>
          </w:tcPr>
          <w:p w14:paraId="77BADF76" w14:textId="77777777" w:rsidR="00EA0E77" w:rsidRPr="00D00653" w:rsidRDefault="00EA0E77" w:rsidP="00DD4B07">
            <w:pPr>
              <w:rPr>
                <w:b/>
                <w:bCs/>
              </w:rPr>
            </w:pPr>
          </w:p>
        </w:tc>
        <w:tc>
          <w:tcPr>
            <w:tcW w:w="1212" w:type="dxa"/>
          </w:tcPr>
          <w:p w14:paraId="571BAB2D" w14:textId="77777777" w:rsidR="00EA0E77" w:rsidRPr="00D00653" w:rsidRDefault="00EA0E77" w:rsidP="00DD4B07">
            <w:pPr>
              <w:rPr>
                <w:b/>
                <w:bCs/>
              </w:rPr>
            </w:pPr>
          </w:p>
        </w:tc>
      </w:tr>
      <w:tr w:rsidR="00EA0E77" w14:paraId="779ED20E" w14:textId="77777777" w:rsidTr="00DD4B07">
        <w:tc>
          <w:tcPr>
            <w:tcW w:w="4106" w:type="dxa"/>
          </w:tcPr>
          <w:p w14:paraId="412D78F0" w14:textId="77777777" w:rsidR="00EA0E77" w:rsidRDefault="00EA0E77" w:rsidP="00DD4B07">
            <w:r>
              <w:t>Vi har det tit sjovt sammen i klassen</w:t>
            </w:r>
          </w:p>
        </w:tc>
        <w:tc>
          <w:tcPr>
            <w:tcW w:w="1134" w:type="dxa"/>
          </w:tcPr>
          <w:p w14:paraId="08855D31" w14:textId="77777777" w:rsidR="00EA0E77" w:rsidRDefault="00EA0E77" w:rsidP="00DD4B07"/>
        </w:tc>
        <w:tc>
          <w:tcPr>
            <w:tcW w:w="1134" w:type="dxa"/>
          </w:tcPr>
          <w:p w14:paraId="7F54D7A5" w14:textId="77777777" w:rsidR="00EA0E77" w:rsidRDefault="00EA0E77" w:rsidP="00DD4B07"/>
        </w:tc>
        <w:tc>
          <w:tcPr>
            <w:tcW w:w="1134" w:type="dxa"/>
          </w:tcPr>
          <w:p w14:paraId="74E1D3A4" w14:textId="77777777" w:rsidR="00EA0E77" w:rsidRDefault="00EA0E77" w:rsidP="00DD4B07"/>
        </w:tc>
        <w:tc>
          <w:tcPr>
            <w:tcW w:w="1212" w:type="dxa"/>
          </w:tcPr>
          <w:p w14:paraId="168140C7" w14:textId="77777777" w:rsidR="00EA0E77" w:rsidRDefault="00EA0E77" w:rsidP="00DD4B07"/>
        </w:tc>
      </w:tr>
      <w:tr w:rsidR="00EA0E77" w14:paraId="7CEA308D" w14:textId="77777777" w:rsidTr="00DD4B07">
        <w:tc>
          <w:tcPr>
            <w:tcW w:w="4106" w:type="dxa"/>
          </w:tcPr>
          <w:p w14:paraId="22ED5308" w14:textId="77777777" w:rsidR="00EA0E77" w:rsidRDefault="00EA0E77" w:rsidP="00DD4B07">
            <w:r>
              <w:t>Det er ok at have forskellige interesser i vores klasse</w:t>
            </w:r>
          </w:p>
        </w:tc>
        <w:tc>
          <w:tcPr>
            <w:tcW w:w="1134" w:type="dxa"/>
          </w:tcPr>
          <w:p w14:paraId="05971BC6" w14:textId="77777777" w:rsidR="00EA0E77" w:rsidRDefault="00EA0E77" w:rsidP="00DD4B07"/>
        </w:tc>
        <w:tc>
          <w:tcPr>
            <w:tcW w:w="1134" w:type="dxa"/>
          </w:tcPr>
          <w:p w14:paraId="11112172" w14:textId="77777777" w:rsidR="00EA0E77" w:rsidRDefault="00EA0E77" w:rsidP="00DD4B07"/>
        </w:tc>
        <w:tc>
          <w:tcPr>
            <w:tcW w:w="1134" w:type="dxa"/>
          </w:tcPr>
          <w:p w14:paraId="593CD3D3" w14:textId="77777777" w:rsidR="00EA0E77" w:rsidRDefault="00EA0E77" w:rsidP="00DD4B07"/>
        </w:tc>
        <w:tc>
          <w:tcPr>
            <w:tcW w:w="1212" w:type="dxa"/>
          </w:tcPr>
          <w:p w14:paraId="0D973573" w14:textId="77777777" w:rsidR="00EA0E77" w:rsidRDefault="00EA0E77" w:rsidP="00DD4B07"/>
        </w:tc>
      </w:tr>
      <w:tr w:rsidR="00EA0E77" w14:paraId="7D403DF2" w14:textId="77777777" w:rsidTr="00DD4B07">
        <w:tc>
          <w:tcPr>
            <w:tcW w:w="4106" w:type="dxa"/>
          </w:tcPr>
          <w:p w14:paraId="3F557EC5" w14:textId="77777777" w:rsidR="00EA0E77" w:rsidRDefault="00EA0E77" w:rsidP="00DD4B07">
            <w:r>
              <w:t>Alle i vores klasse bliver lyttet til, når de taler</w:t>
            </w:r>
          </w:p>
        </w:tc>
        <w:tc>
          <w:tcPr>
            <w:tcW w:w="1134" w:type="dxa"/>
          </w:tcPr>
          <w:p w14:paraId="4DED149F" w14:textId="77777777" w:rsidR="00EA0E77" w:rsidRDefault="00EA0E77" w:rsidP="00DD4B07"/>
        </w:tc>
        <w:tc>
          <w:tcPr>
            <w:tcW w:w="1134" w:type="dxa"/>
          </w:tcPr>
          <w:p w14:paraId="1B3CF56D" w14:textId="77777777" w:rsidR="00EA0E77" w:rsidRDefault="00EA0E77" w:rsidP="00DD4B07"/>
        </w:tc>
        <w:tc>
          <w:tcPr>
            <w:tcW w:w="1134" w:type="dxa"/>
          </w:tcPr>
          <w:p w14:paraId="0CA00C06" w14:textId="77777777" w:rsidR="00EA0E77" w:rsidRDefault="00EA0E77" w:rsidP="00DD4B07"/>
        </w:tc>
        <w:tc>
          <w:tcPr>
            <w:tcW w:w="1212" w:type="dxa"/>
          </w:tcPr>
          <w:p w14:paraId="72FA0935" w14:textId="77777777" w:rsidR="00EA0E77" w:rsidRDefault="00EA0E77" w:rsidP="00DD4B07"/>
        </w:tc>
      </w:tr>
      <w:tr w:rsidR="00EA0E77" w:rsidRPr="00D00653" w14:paraId="7D429364" w14:textId="77777777" w:rsidTr="00DD4B07">
        <w:tc>
          <w:tcPr>
            <w:tcW w:w="4106" w:type="dxa"/>
          </w:tcPr>
          <w:p w14:paraId="24956B52" w14:textId="77777777" w:rsidR="00EA0E77" w:rsidRPr="00D00653" w:rsidRDefault="00EA0E77" w:rsidP="00DD4B07">
            <w:pPr>
              <w:rPr>
                <w:b/>
                <w:bCs/>
              </w:rPr>
            </w:pPr>
            <w:r w:rsidRPr="00D00653">
              <w:rPr>
                <w:b/>
                <w:bCs/>
              </w:rPr>
              <w:t>Relationer mellem eleverne</w:t>
            </w:r>
          </w:p>
        </w:tc>
        <w:tc>
          <w:tcPr>
            <w:tcW w:w="1134" w:type="dxa"/>
          </w:tcPr>
          <w:p w14:paraId="1342ECC1" w14:textId="77777777" w:rsidR="00EA0E77" w:rsidRPr="00D00653" w:rsidRDefault="00EA0E77" w:rsidP="00DD4B07">
            <w:pPr>
              <w:rPr>
                <w:b/>
                <w:bCs/>
              </w:rPr>
            </w:pPr>
          </w:p>
        </w:tc>
        <w:tc>
          <w:tcPr>
            <w:tcW w:w="1134" w:type="dxa"/>
          </w:tcPr>
          <w:p w14:paraId="098151ED" w14:textId="77777777" w:rsidR="00EA0E77" w:rsidRPr="00D00653" w:rsidRDefault="00EA0E77" w:rsidP="00DD4B07">
            <w:pPr>
              <w:rPr>
                <w:b/>
                <w:bCs/>
              </w:rPr>
            </w:pPr>
          </w:p>
        </w:tc>
        <w:tc>
          <w:tcPr>
            <w:tcW w:w="1134" w:type="dxa"/>
          </w:tcPr>
          <w:p w14:paraId="4130B236" w14:textId="77777777" w:rsidR="00EA0E77" w:rsidRPr="00D00653" w:rsidRDefault="00EA0E77" w:rsidP="00DD4B07">
            <w:pPr>
              <w:rPr>
                <w:b/>
                <w:bCs/>
              </w:rPr>
            </w:pPr>
          </w:p>
        </w:tc>
        <w:tc>
          <w:tcPr>
            <w:tcW w:w="1212" w:type="dxa"/>
          </w:tcPr>
          <w:p w14:paraId="0431958A" w14:textId="77777777" w:rsidR="00EA0E77" w:rsidRPr="00D00653" w:rsidRDefault="00EA0E77" w:rsidP="00DD4B07">
            <w:pPr>
              <w:rPr>
                <w:b/>
                <w:bCs/>
              </w:rPr>
            </w:pPr>
          </w:p>
        </w:tc>
      </w:tr>
      <w:tr w:rsidR="00EA0E77" w14:paraId="5F32AB04" w14:textId="77777777" w:rsidTr="00DD4B07">
        <w:tc>
          <w:tcPr>
            <w:tcW w:w="4106" w:type="dxa"/>
          </w:tcPr>
          <w:p w14:paraId="7E1D4F5F" w14:textId="77777777" w:rsidR="00EA0E77" w:rsidRDefault="00EA0E77" w:rsidP="00DD4B07">
            <w:r>
              <w:t>I vores klasse har alle en eller flere venner</w:t>
            </w:r>
          </w:p>
        </w:tc>
        <w:tc>
          <w:tcPr>
            <w:tcW w:w="1134" w:type="dxa"/>
          </w:tcPr>
          <w:p w14:paraId="457AED04" w14:textId="77777777" w:rsidR="00EA0E77" w:rsidRDefault="00EA0E77" w:rsidP="00DD4B07"/>
        </w:tc>
        <w:tc>
          <w:tcPr>
            <w:tcW w:w="1134" w:type="dxa"/>
          </w:tcPr>
          <w:p w14:paraId="17E395E3" w14:textId="77777777" w:rsidR="00EA0E77" w:rsidRDefault="00EA0E77" w:rsidP="00DD4B07"/>
        </w:tc>
        <w:tc>
          <w:tcPr>
            <w:tcW w:w="1134" w:type="dxa"/>
          </w:tcPr>
          <w:p w14:paraId="10F9DA5E" w14:textId="77777777" w:rsidR="00EA0E77" w:rsidRDefault="00EA0E77" w:rsidP="00DD4B07"/>
        </w:tc>
        <w:tc>
          <w:tcPr>
            <w:tcW w:w="1212" w:type="dxa"/>
          </w:tcPr>
          <w:p w14:paraId="5C3B04C4" w14:textId="77777777" w:rsidR="00EA0E77" w:rsidRDefault="00EA0E77" w:rsidP="00DD4B07"/>
        </w:tc>
      </w:tr>
      <w:tr w:rsidR="00EA0E77" w14:paraId="53E59A26" w14:textId="77777777" w:rsidTr="00DD4B07">
        <w:tc>
          <w:tcPr>
            <w:tcW w:w="4106" w:type="dxa"/>
          </w:tcPr>
          <w:p w14:paraId="35D7B429" w14:textId="77777777" w:rsidR="00EA0E77" w:rsidRDefault="00EA0E77" w:rsidP="00DD4B07">
            <w:r>
              <w:t>I vores klasse føler alle sig som en del af fællesskabet</w:t>
            </w:r>
          </w:p>
        </w:tc>
        <w:tc>
          <w:tcPr>
            <w:tcW w:w="1134" w:type="dxa"/>
          </w:tcPr>
          <w:p w14:paraId="2F275E77" w14:textId="77777777" w:rsidR="00EA0E77" w:rsidRDefault="00EA0E77" w:rsidP="00DD4B07"/>
        </w:tc>
        <w:tc>
          <w:tcPr>
            <w:tcW w:w="1134" w:type="dxa"/>
          </w:tcPr>
          <w:p w14:paraId="145FBF58" w14:textId="77777777" w:rsidR="00EA0E77" w:rsidRDefault="00EA0E77" w:rsidP="00DD4B07"/>
        </w:tc>
        <w:tc>
          <w:tcPr>
            <w:tcW w:w="1134" w:type="dxa"/>
          </w:tcPr>
          <w:p w14:paraId="383C4AB7" w14:textId="77777777" w:rsidR="00EA0E77" w:rsidRDefault="00EA0E77" w:rsidP="00DD4B07"/>
        </w:tc>
        <w:tc>
          <w:tcPr>
            <w:tcW w:w="1212" w:type="dxa"/>
          </w:tcPr>
          <w:p w14:paraId="7C0B2DB6" w14:textId="77777777" w:rsidR="00EA0E77" w:rsidRDefault="00EA0E77" w:rsidP="00DD4B07"/>
        </w:tc>
      </w:tr>
      <w:tr w:rsidR="00EA0E77" w14:paraId="5ECA3C2C" w14:textId="77777777" w:rsidTr="00DD4B07">
        <w:tc>
          <w:tcPr>
            <w:tcW w:w="4106" w:type="dxa"/>
          </w:tcPr>
          <w:p w14:paraId="2A578789" w14:textId="77777777" w:rsidR="00EA0E77" w:rsidRDefault="00EA0E77" w:rsidP="00DD4B07">
            <w:r>
              <w:t>I vores klasse er vi venlige overfor hinanden</w:t>
            </w:r>
          </w:p>
        </w:tc>
        <w:tc>
          <w:tcPr>
            <w:tcW w:w="1134" w:type="dxa"/>
          </w:tcPr>
          <w:p w14:paraId="7AF7638A" w14:textId="77777777" w:rsidR="00EA0E77" w:rsidRDefault="00EA0E77" w:rsidP="00DD4B07"/>
        </w:tc>
        <w:tc>
          <w:tcPr>
            <w:tcW w:w="1134" w:type="dxa"/>
          </w:tcPr>
          <w:p w14:paraId="7FB29DFD" w14:textId="77777777" w:rsidR="00EA0E77" w:rsidRDefault="00EA0E77" w:rsidP="00DD4B07"/>
        </w:tc>
        <w:tc>
          <w:tcPr>
            <w:tcW w:w="1134" w:type="dxa"/>
          </w:tcPr>
          <w:p w14:paraId="0263F2AB" w14:textId="77777777" w:rsidR="00EA0E77" w:rsidRDefault="00EA0E77" w:rsidP="00DD4B07"/>
        </w:tc>
        <w:tc>
          <w:tcPr>
            <w:tcW w:w="1212" w:type="dxa"/>
          </w:tcPr>
          <w:p w14:paraId="4F61320F" w14:textId="77777777" w:rsidR="00EA0E77" w:rsidRDefault="00EA0E77" w:rsidP="00DD4B07"/>
        </w:tc>
      </w:tr>
      <w:tr w:rsidR="00EA0E77" w:rsidRPr="00D00653" w14:paraId="57A0A813" w14:textId="77777777" w:rsidTr="00DD4B07">
        <w:tc>
          <w:tcPr>
            <w:tcW w:w="4106" w:type="dxa"/>
          </w:tcPr>
          <w:p w14:paraId="0F7342D9" w14:textId="77777777" w:rsidR="00EA0E77" w:rsidRPr="00D00653" w:rsidRDefault="00EA0E77" w:rsidP="00DD4B07">
            <w:pPr>
              <w:rPr>
                <w:b/>
                <w:bCs/>
              </w:rPr>
            </w:pPr>
            <w:r w:rsidRPr="00D00653">
              <w:rPr>
                <w:b/>
                <w:bCs/>
              </w:rPr>
              <w:t>Læringsmiljøet</w:t>
            </w:r>
          </w:p>
        </w:tc>
        <w:tc>
          <w:tcPr>
            <w:tcW w:w="1134" w:type="dxa"/>
          </w:tcPr>
          <w:p w14:paraId="53D830A9" w14:textId="77777777" w:rsidR="00EA0E77" w:rsidRPr="00D00653" w:rsidRDefault="00EA0E77" w:rsidP="00DD4B07">
            <w:pPr>
              <w:rPr>
                <w:b/>
                <w:bCs/>
              </w:rPr>
            </w:pPr>
          </w:p>
        </w:tc>
        <w:tc>
          <w:tcPr>
            <w:tcW w:w="1134" w:type="dxa"/>
          </w:tcPr>
          <w:p w14:paraId="27CF9538" w14:textId="77777777" w:rsidR="00EA0E77" w:rsidRPr="00D00653" w:rsidRDefault="00EA0E77" w:rsidP="00DD4B07">
            <w:pPr>
              <w:rPr>
                <w:b/>
                <w:bCs/>
              </w:rPr>
            </w:pPr>
          </w:p>
        </w:tc>
        <w:tc>
          <w:tcPr>
            <w:tcW w:w="1134" w:type="dxa"/>
          </w:tcPr>
          <w:p w14:paraId="619C464E" w14:textId="77777777" w:rsidR="00EA0E77" w:rsidRPr="00D00653" w:rsidRDefault="00EA0E77" w:rsidP="00DD4B07">
            <w:pPr>
              <w:rPr>
                <w:b/>
                <w:bCs/>
              </w:rPr>
            </w:pPr>
          </w:p>
        </w:tc>
        <w:tc>
          <w:tcPr>
            <w:tcW w:w="1212" w:type="dxa"/>
          </w:tcPr>
          <w:p w14:paraId="43420AAF" w14:textId="77777777" w:rsidR="00EA0E77" w:rsidRPr="00D00653" w:rsidRDefault="00EA0E77" w:rsidP="00DD4B07">
            <w:pPr>
              <w:rPr>
                <w:b/>
                <w:bCs/>
              </w:rPr>
            </w:pPr>
          </w:p>
        </w:tc>
      </w:tr>
      <w:tr w:rsidR="00EA0E77" w14:paraId="718F441A" w14:textId="77777777" w:rsidTr="00DD4B07">
        <w:tc>
          <w:tcPr>
            <w:tcW w:w="4106" w:type="dxa"/>
          </w:tcPr>
          <w:p w14:paraId="495CCC33" w14:textId="77777777" w:rsidR="00EA0E77" w:rsidRDefault="00EA0E77" w:rsidP="00DD4B07">
            <w:r>
              <w:t>Vi forstår, hvorfor vi skal lære det, som undervisningen handler om</w:t>
            </w:r>
          </w:p>
        </w:tc>
        <w:tc>
          <w:tcPr>
            <w:tcW w:w="1134" w:type="dxa"/>
          </w:tcPr>
          <w:p w14:paraId="08129E91" w14:textId="77777777" w:rsidR="00EA0E77" w:rsidRDefault="00EA0E77" w:rsidP="00DD4B07"/>
        </w:tc>
        <w:tc>
          <w:tcPr>
            <w:tcW w:w="1134" w:type="dxa"/>
          </w:tcPr>
          <w:p w14:paraId="4D59D294" w14:textId="77777777" w:rsidR="00EA0E77" w:rsidRDefault="00EA0E77" w:rsidP="00DD4B07"/>
        </w:tc>
        <w:tc>
          <w:tcPr>
            <w:tcW w:w="1134" w:type="dxa"/>
          </w:tcPr>
          <w:p w14:paraId="09F0508F" w14:textId="77777777" w:rsidR="00EA0E77" w:rsidRDefault="00EA0E77" w:rsidP="00DD4B07"/>
        </w:tc>
        <w:tc>
          <w:tcPr>
            <w:tcW w:w="1212" w:type="dxa"/>
          </w:tcPr>
          <w:p w14:paraId="634F3ACA" w14:textId="77777777" w:rsidR="00EA0E77" w:rsidRDefault="00EA0E77" w:rsidP="00DD4B07"/>
        </w:tc>
      </w:tr>
      <w:tr w:rsidR="00EA0E77" w14:paraId="4F18FC79" w14:textId="77777777" w:rsidTr="00DD4B07">
        <w:tc>
          <w:tcPr>
            <w:tcW w:w="4106" w:type="dxa"/>
          </w:tcPr>
          <w:p w14:paraId="203488CB" w14:textId="77777777" w:rsidR="00EA0E77" w:rsidRDefault="00EA0E77" w:rsidP="00DD4B07">
            <w:r>
              <w:t>I vores klasse kan vi for det meste godt lide timerne</w:t>
            </w:r>
          </w:p>
        </w:tc>
        <w:tc>
          <w:tcPr>
            <w:tcW w:w="1134" w:type="dxa"/>
          </w:tcPr>
          <w:p w14:paraId="1A70843A" w14:textId="77777777" w:rsidR="00EA0E77" w:rsidRDefault="00EA0E77" w:rsidP="00DD4B07"/>
        </w:tc>
        <w:tc>
          <w:tcPr>
            <w:tcW w:w="1134" w:type="dxa"/>
          </w:tcPr>
          <w:p w14:paraId="698D6C8D" w14:textId="77777777" w:rsidR="00EA0E77" w:rsidRDefault="00EA0E77" w:rsidP="00DD4B07"/>
        </w:tc>
        <w:tc>
          <w:tcPr>
            <w:tcW w:w="1134" w:type="dxa"/>
          </w:tcPr>
          <w:p w14:paraId="718A4200" w14:textId="77777777" w:rsidR="00EA0E77" w:rsidRDefault="00EA0E77" w:rsidP="00DD4B07"/>
        </w:tc>
        <w:tc>
          <w:tcPr>
            <w:tcW w:w="1212" w:type="dxa"/>
          </w:tcPr>
          <w:p w14:paraId="6012DF9A" w14:textId="77777777" w:rsidR="00EA0E77" w:rsidRDefault="00EA0E77" w:rsidP="00DD4B07"/>
        </w:tc>
      </w:tr>
      <w:tr w:rsidR="00EA0E77" w14:paraId="6DF7F3F8" w14:textId="77777777" w:rsidTr="00DD4B07">
        <w:tc>
          <w:tcPr>
            <w:tcW w:w="4106" w:type="dxa"/>
          </w:tcPr>
          <w:p w14:paraId="0C9A8C85" w14:textId="77777777" w:rsidR="00EA0E77" w:rsidRDefault="00EA0E77" w:rsidP="00DD4B07">
            <w:r>
              <w:t>I timerne er der for det meste ro, så man kan arbejde</w:t>
            </w:r>
          </w:p>
        </w:tc>
        <w:tc>
          <w:tcPr>
            <w:tcW w:w="1134" w:type="dxa"/>
          </w:tcPr>
          <w:p w14:paraId="200D86A3" w14:textId="77777777" w:rsidR="00EA0E77" w:rsidRDefault="00EA0E77" w:rsidP="00DD4B07"/>
        </w:tc>
        <w:tc>
          <w:tcPr>
            <w:tcW w:w="1134" w:type="dxa"/>
          </w:tcPr>
          <w:p w14:paraId="41F2D728" w14:textId="77777777" w:rsidR="00EA0E77" w:rsidRDefault="00EA0E77" w:rsidP="00DD4B07"/>
        </w:tc>
        <w:tc>
          <w:tcPr>
            <w:tcW w:w="1134" w:type="dxa"/>
          </w:tcPr>
          <w:p w14:paraId="1C34FF5C" w14:textId="77777777" w:rsidR="00EA0E77" w:rsidRDefault="00EA0E77" w:rsidP="00DD4B07"/>
        </w:tc>
        <w:tc>
          <w:tcPr>
            <w:tcW w:w="1212" w:type="dxa"/>
          </w:tcPr>
          <w:p w14:paraId="3835407E" w14:textId="77777777" w:rsidR="00EA0E77" w:rsidRDefault="00EA0E77" w:rsidP="00DD4B07"/>
        </w:tc>
      </w:tr>
      <w:tr w:rsidR="00EA0E77" w:rsidRPr="00D00653" w14:paraId="2FC69AD3" w14:textId="77777777" w:rsidTr="00DD4B07">
        <w:tc>
          <w:tcPr>
            <w:tcW w:w="4106" w:type="dxa"/>
          </w:tcPr>
          <w:p w14:paraId="5C5754E6" w14:textId="77777777" w:rsidR="00EA0E77" w:rsidRPr="00D00653" w:rsidRDefault="00EA0E77" w:rsidP="00DD4B07">
            <w:pPr>
              <w:rPr>
                <w:b/>
                <w:bCs/>
              </w:rPr>
            </w:pPr>
            <w:r w:rsidRPr="00D00653">
              <w:rPr>
                <w:b/>
                <w:bCs/>
              </w:rPr>
              <w:t>Relationer mellem elever og voksne</w:t>
            </w:r>
          </w:p>
        </w:tc>
        <w:tc>
          <w:tcPr>
            <w:tcW w:w="1134" w:type="dxa"/>
          </w:tcPr>
          <w:p w14:paraId="1D60D34C" w14:textId="77777777" w:rsidR="00EA0E77" w:rsidRPr="00D00653" w:rsidRDefault="00EA0E77" w:rsidP="00DD4B07">
            <w:pPr>
              <w:rPr>
                <w:b/>
                <w:bCs/>
              </w:rPr>
            </w:pPr>
          </w:p>
        </w:tc>
        <w:tc>
          <w:tcPr>
            <w:tcW w:w="1134" w:type="dxa"/>
          </w:tcPr>
          <w:p w14:paraId="2696D8FC" w14:textId="77777777" w:rsidR="00EA0E77" w:rsidRPr="00D00653" w:rsidRDefault="00EA0E77" w:rsidP="00DD4B07">
            <w:pPr>
              <w:rPr>
                <w:b/>
                <w:bCs/>
              </w:rPr>
            </w:pPr>
          </w:p>
        </w:tc>
        <w:tc>
          <w:tcPr>
            <w:tcW w:w="1134" w:type="dxa"/>
          </w:tcPr>
          <w:p w14:paraId="040F153D" w14:textId="77777777" w:rsidR="00EA0E77" w:rsidRPr="00D00653" w:rsidRDefault="00EA0E77" w:rsidP="00DD4B07">
            <w:pPr>
              <w:rPr>
                <w:b/>
                <w:bCs/>
              </w:rPr>
            </w:pPr>
          </w:p>
        </w:tc>
        <w:tc>
          <w:tcPr>
            <w:tcW w:w="1212" w:type="dxa"/>
          </w:tcPr>
          <w:p w14:paraId="51AE88E5" w14:textId="77777777" w:rsidR="00EA0E77" w:rsidRPr="00D00653" w:rsidRDefault="00EA0E77" w:rsidP="00DD4B07">
            <w:pPr>
              <w:rPr>
                <w:b/>
                <w:bCs/>
              </w:rPr>
            </w:pPr>
          </w:p>
        </w:tc>
      </w:tr>
      <w:tr w:rsidR="00EA0E77" w14:paraId="7490444A" w14:textId="77777777" w:rsidTr="00DD4B07">
        <w:tc>
          <w:tcPr>
            <w:tcW w:w="4106" w:type="dxa"/>
          </w:tcPr>
          <w:p w14:paraId="712E5E20" w14:textId="77777777" w:rsidR="00EA0E77" w:rsidRDefault="00EA0E77" w:rsidP="00DD4B07">
            <w:r>
              <w:t>De voksne interesserer sig for os</w:t>
            </w:r>
          </w:p>
        </w:tc>
        <w:tc>
          <w:tcPr>
            <w:tcW w:w="1134" w:type="dxa"/>
          </w:tcPr>
          <w:p w14:paraId="1ADDEAC9" w14:textId="77777777" w:rsidR="00EA0E77" w:rsidRDefault="00EA0E77" w:rsidP="00DD4B07"/>
        </w:tc>
        <w:tc>
          <w:tcPr>
            <w:tcW w:w="1134" w:type="dxa"/>
          </w:tcPr>
          <w:p w14:paraId="4E84EFEB" w14:textId="77777777" w:rsidR="00EA0E77" w:rsidRDefault="00EA0E77" w:rsidP="00DD4B07"/>
        </w:tc>
        <w:tc>
          <w:tcPr>
            <w:tcW w:w="1134" w:type="dxa"/>
          </w:tcPr>
          <w:p w14:paraId="5CF4EE79" w14:textId="77777777" w:rsidR="00EA0E77" w:rsidRDefault="00EA0E77" w:rsidP="00DD4B07"/>
        </w:tc>
        <w:tc>
          <w:tcPr>
            <w:tcW w:w="1212" w:type="dxa"/>
          </w:tcPr>
          <w:p w14:paraId="3B6D8B92" w14:textId="77777777" w:rsidR="00EA0E77" w:rsidRDefault="00EA0E77" w:rsidP="00DD4B07"/>
        </w:tc>
      </w:tr>
      <w:tr w:rsidR="00EA0E77" w14:paraId="75B9AC0E" w14:textId="77777777" w:rsidTr="00DD4B07">
        <w:tc>
          <w:tcPr>
            <w:tcW w:w="4106" w:type="dxa"/>
          </w:tcPr>
          <w:p w14:paraId="5D98CC6F" w14:textId="77777777" w:rsidR="00EA0E77" w:rsidRDefault="00EA0E77" w:rsidP="00DD4B07">
            <w:r>
              <w:t>De voksne i vores klasse taler pænt til os</w:t>
            </w:r>
          </w:p>
        </w:tc>
        <w:tc>
          <w:tcPr>
            <w:tcW w:w="1134" w:type="dxa"/>
          </w:tcPr>
          <w:p w14:paraId="49E79A69" w14:textId="77777777" w:rsidR="00EA0E77" w:rsidRDefault="00EA0E77" w:rsidP="00DD4B07"/>
        </w:tc>
        <w:tc>
          <w:tcPr>
            <w:tcW w:w="1134" w:type="dxa"/>
          </w:tcPr>
          <w:p w14:paraId="551B910D" w14:textId="77777777" w:rsidR="00EA0E77" w:rsidRDefault="00EA0E77" w:rsidP="00DD4B07"/>
        </w:tc>
        <w:tc>
          <w:tcPr>
            <w:tcW w:w="1134" w:type="dxa"/>
          </w:tcPr>
          <w:p w14:paraId="1D987093" w14:textId="77777777" w:rsidR="00EA0E77" w:rsidRDefault="00EA0E77" w:rsidP="00DD4B07"/>
        </w:tc>
        <w:tc>
          <w:tcPr>
            <w:tcW w:w="1212" w:type="dxa"/>
          </w:tcPr>
          <w:p w14:paraId="7C236A80" w14:textId="77777777" w:rsidR="00EA0E77" w:rsidRDefault="00EA0E77" w:rsidP="00DD4B07"/>
        </w:tc>
      </w:tr>
      <w:tr w:rsidR="00EA0E77" w14:paraId="4D1316CF" w14:textId="77777777" w:rsidTr="00DD4B07">
        <w:tc>
          <w:tcPr>
            <w:tcW w:w="4106" w:type="dxa"/>
          </w:tcPr>
          <w:p w14:paraId="6F0A8327" w14:textId="77777777" w:rsidR="00EA0E77" w:rsidRDefault="00EA0E77" w:rsidP="00DD4B07">
            <w:r>
              <w:t>Vi taler pænt til de voksne i vores klasse</w:t>
            </w:r>
          </w:p>
        </w:tc>
        <w:tc>
          <w:tcPr>
            <w:tcW w:w="1134" w:type="dxa"/>
          </w:tcPr>
          <w:p w14:paraId="015668EE" w14:textId="77777777" w:rsidR="00EA0E77" w:rsidRDefault="00EA0E77" w:rsidP="00DD4B07"/>
        </w:tc>
        <w:tc>
          <w:tcPr>
            <w:tcW w:w="1134" w:type="dxa"/>
          </w:tcPr>
          <w:p w14:paraId="6B042C61" w14:textId="77777777" w:rsidR="00EA0E77" w:rsidRDefault="00EA0E77" w:rsidP="00DD4B07"/>
        </w:tc>
        <w:tc>
          <w:tcPr>
            <w:tcW w:w="1134" w:type="dxa"/>
          </w:tcPr>
          <w:p w14:paraId="1A276EBE" w14:textId="77777777" w:rsidR="00EA0E77" w:rsidRDefault="00EA0E77" w:rsidP="00DD4B07"/>
        </w:tc>
        <w:tc>
          <w:tcPr>
            <w:tcW w:w="1212" w:type="dxa"/>
          </w:tcPr>
          <w:p w14:paraId="75D02472" w14:textId="77777777" w:rsidR="00EA0E77" w:rsidRDefault="00EA0E77" w:rsidP="00DD4B07"/>
        </w:tc>
      </w:tr>
      <w:tr w:rsidR="00EA0E77" w:rsidRPr="00D00653" w14:paraId="24D8B250" w14:textId="77777777" w:rsidTr="00DD4B07">
        <w:tc>
          <w:tcPr>
            <w:tcW w:w="4106" w:type="dxa"/>
          </w:tcPr>
          <w:p w14:paraId="705EE487" w14:textId="77777777" w:rsidR="00EA0E77" w:rsidRPr="00D00653" w:rsidRDefault="00EA0E77" w:rsidP="00DD4B07">
            <w:pPr>
              <w:rPr>
                <w:b/>
                <w:bCs/>
              </w:rPr>
            </w:pPr>
            <w:r w:rsidRPr="00D00653">
              <w:rPr>
                <w:b/>
                <w:bCs/>
              </w:rPr>
              <w:t>Skift og overgange</w:t>
            </w:r>
          </w:p>
        </w:tc>
        <w:tc>
          <w:tcPr>
            <w:tcW w:w="1134" w:type="dxa"/>
          </w:tcPr>
          <w:p w14:paraId="03720D60" w14:textId="77777777" w:rsidR="00EA0E77" w:rsidRPr="00D00653" w:rsidRDefault="00EA0E77" w:rsidP="00DD4B07">
            <w:pPr>
              <w:rPr>
                <w:b/>
                <w:bCs/>
              </w:rPr>
            </w:pPr>
          </w:p>
        </w:tc>
        <w:tc>
          <w:tcPr>
            <w:tcW w:w="1134" w:type="dxa"/>
          </w:tcPr>
          <w:p w14:paraId="4977D8F1" w14:textId="77777777" w:rsidR="00EA0E77" w:rsidRPr="00D00653" w:rsidRDefault="00EA0E77" w:rsidP="00DD4B07">
            <w:pPr>
              <w:rPr>
                <w:b/>
                <w:bCs/>
              </w:rPr>
            </w:pPr>
          </w:p>
        </w:tc>
        <w:tc>
          <w:tcPr>
            <w:tcW w:w="1134" w:type="dxa"/>
          </w:tcPr>
          <w:p w14:paraId="15CA70D1" w14:textId="77777777" w:rsidR="00EA0E77" w:rsidRPr="00D00653" w:rsidRDefault="00EA0E77" w:rsidP="00DD4B07">
            <w:pPr>
              <w:rPr>
                <w:b/>
                <w:bCs/>
              </w:rPr>
            </w:pPr>
          </w:p>
        </w:tc>
        <w:tc>
          <w:tcPr>
            <w:tcW w:w="1212" w:type="dxa"/>
          </w:tcPr>
          <w:p w14:paraId="1256BE8C" w14:textId="77777777" w:rsidR="00EA0E77" w:rsidRPr="00D00653" w:rsidRDefault="00EA0E77" w:rsidP="00DD4B07">
            <w:pPr>
              <w:rPr>
                <w:b/>
                <w:bCs/>
              </w:rPr>
            </w:pPr>
          </w:p>
        </w:tc>
      </w:tr>
      <w:tr w:rsidR="00EA0E77" w14:paraId="1500408D" w14:textId="77777777" w:rsidTr="00DD4B07">
        <w:tc>
          <w:tcPr>
            <w:tcW w:w="4106" w:type="dxa"/>
          </w:tcPr>
          <w:p w14:paraId="283D7C68" w14:textId="77777777" w:rsidR="00EA0E77" w:rsidRDefault="00EA0E77" w:rsidP="00DD4B07">
            <w:r>
              <w:t>I vores klasse går det hurtigt med at komme i gang med timerne</w:t>
            </w:r>
          </w:p>
        </w:tc>
        <w:tc>
          <w:tcPr>
            <w:tcW w:w="1134" w:type="dxa"/>
          </w:tcPr>
          <w:p w14:paraId="59DA7759" w14:textId="77777777" w:rsidR="00EA0E77" w:rsidRDefault="00EA0E77" w:rsidP="00DD4B07"/>
        </w:tc>
        <w:tc>
          <w:tcPr>
            <w:tcW w:w="1134" w:type="dxa"/>
          </w:tcPr>
          <w:p w14:paraId="2D217BCE" w14:textId="77777777" w:rsidR="00EA0E77" w:rsidRDefault="00EA0E77" w:rsidP="00DD4B07"/>
        </w:tc>
        <w:tc>
          <w:tcPr>
            <w:tcW w:w="1134" w:type="dxa"/>
          </w:tcPr>
          <w:p w14:paraId="78976BF1" w14:textId="77777777" w:rsidR="00EA0E77" w:rsidRDefault="00EA0E77" w:rsidP="00DD4B07"/>
        </w:tc>
        <w:tc>
          <w:tcPr>
            <w:tcW w:w="1212" w:type="dxa"/>
          </w:tcPr>
          <w:p w14:paraId="64150225" w14:textId="77777777" w:rsidR="00EA0E77" w:rsidRDefault="00EA0E77" w:rsidP="00DD4B07"/>
        </w:tc>
      </w:tr>
      <w:tr w:rsidR="00EA0E77" w14:paraId="6AA5DADA" w14:textId="77777777" w:rsidTr="00DD4B07">
        <w:tc>
          <w:tcPr>
            <w:tcW w:w="4106" w:type="dxa"/>
          </w:tcPr>
          <w:p w14:paraId="45B92568" w14:textId="77777777" w:rsidR="00EA0E77" w:rsidRDefault="00EA0E77" w:rsidP="00DD4B07">
            <w:r>
              <w:t>Vi ved hvad vi skal, når der er skift i undervisningen</w:t>
            </w:r>
          </w:p>
        </w:tc>
        <w:tc>
          <w:tcPr>
            <w:tcW w:w="1134" w:type="dxa"/>
          </w:tcPr>
          <w:p w14:paraId="6ADCEBDB" w14:textId="77777777" w:rsidR="00EA0E77" w:rsidRDefault="00EA0E77" w:rsidP="00DD4B07"/>
        </w:tc>
        <w:tc>
          <w:tcPr>
            <w:tcW w:w="1134" w:type="dxa"/>
          </w:tcPr>
          <w:p w14:paraId="38513209" w14:textId="77777777" w:rsidR="00EA0E77" w:rsidRDefault="00EA0E77" w:rsidP="00DD4B07"/>
        </w:tc>
        <w:tc>
          <w:tcPr>
            <w:tcW w:w="1134" w:type="dxa"/>
          </w:tcPr>
          <w:p w14:paraId="1DF95851" w14:textId="77777777" w:rsidR="00EA0E77" w:rsidRDefault="00EA0E77" w:rsidP="00DD4B07"/>
        </w:tc>
        <w:tc>
          <w:tcPr>
            <w:tcW w:w="1212" w:type="dxa"/>
          </w:tcPr>
          <w:p w14:paraId="01BDD520" w14:textId="77777777" w:rsidR="00EA0E77" w:rsidRDefault="00EA0E77" w:rsidP="00DD4B07"/>
        </w:tc>
      </w:tr>
      <w:tr w:rsidR="00EA0E77" w14:paraId="536B66A9" w14:textId="77777777" w:rsidTr="00DD4B07">
        <w:tc>
          <w:tcPr>
            <w:tcW w:w="4106" w:type="dxa"/>
          </w:tcPr>
          <w:p w14:paraId="77C9E02B" w14:textId="77777777" w:rsidR="00EA0E77" w:rsidRDefault="00EA0E77" w:rsidP="00DD4B07">
            <w:r>
              <w:t>I vores klasse er der trygt at være, når der er skift mellem lærere</w:t>
            </w:r>
          </w:p>
        </w:tc>
        <w:tc>
          <w:tcPr>
            <w:tcW w:w="1134" w:type="dxa"/>
          </w:tcPr>
          <w:p w14:paraId="16A9D5F3" w14:textId="77777777" w:rsidR="00EA0E77" w:rsidRDefault="00EA0E77" w:rsidP="00DD4B07"/>
        </w:tc>
        <w:tc>
          <w:tcPr>
            <w:tcW w:w="1134" w:type="dxa"/>
          </w:tcPr>
          <w:p w14:paraId="0C81765D" w14:textId="77777777" w:rsidR="00EA0E77" w:rsidRDefault="00EA0E77" w:rsidP="00DD4B07"/>
        </w:tc>
        <w:tc>
          <w:tcPr>
            <w:tcW w:w="1134" w:type="dxa"/>
          </w:tcPr>
          <w:p w14:paraId="5DA69245" w14:textId="77777777" w:rsidR="00EA0E77" w:rsidRDefault="00EA0E77" w:rsidP="00DD4B07"/>
        </w:tc>
        <w:tc>
          <w:tcPr>
            <w:tcW w:w="1212" w:type="dxa"/>
          </w:tcPr>
          <w:p w14:paraId="5A463BA7" w14:textId="77777777" w:rsidR="00EA0E77" w:rsidRDefault="00EA0E77" w:rsidP="00DD4B07"/>
        </w:tc>
      </w:tr>
      <w:tr w:rsidR="00EA0E77" w:rsidRPr="00D00653" w14:paraId="787D5BAA" w14:textId="77777777" w:rsidTr="00DD4B07">
        <w:tc>
          <w:tcPr>
            <w:tcW w:w="4106" w:type="dxa"/>
          </w:tcPr>
          <w:p w14:paraId="5A4E37EF" w14:textId="77777777" w:rsidR="00EA0E77" w:rsidRPr="00D00653" w:rsidRDefault="00EA0E77" w:rsidP="00DD4B07">
            <w:pPr>
              <w:rPr>
                <w:b/>
                <w:bCs/>
              </w:rPr>
            </w:pPr>
            <w:r w:rsidRPr="00D00653">
              <w:rPr>
                <w:b/>
                <w:bCs/>
              </w:rPr>
              <w:t>Fortællinger om klassen</w:t>
            </w:r>
          </w:p>
        </w:tc>
        <w:tc>
          <w:tcPr>
            <w:tcW w:w="1134" w:type="dxa"/>
          </w:tcPr>
          <w:p w14:paraId="05C4C42A" w14:textId="77777777" w:rsidR="00EA0E77" w:rsidRPr="00D00653" w:rsidRDefault="00EA0E77" w:rsidP="00DD4B07">
            <w:pPr>
              <w:rPr>
                <w:b/>
                <w:bCs/>
              </w:rPr>
            </w:pPr>
          </w:p>
        </w:tc>
        <w:tc>
          <w:tcPr>
            <w:tcW w:w="1134" w:type="dxa"/>
          </w:tcPr>
          <w:p w14:paraId="68A627CB" w14:textId="77777777" w:rsidR="00EA0E77" w:rsidRPr="00D00653" w:rsidRDefault="00EA0E77" w:rsidP="00DD4B07">
            <w:pPr>
              <w:rPr>
                <w:b/>
                <w:bCs/>
              </w:rPr>
            </w:pPr>
          </w:p>
        </w:tc>
        <w:tc>
          <w:tcPr>
            <w:tcW w:w="1134" w:type="dxa"/>
          </w:tcPr>
          <w:p w14:paraId="49517ADA" w14:textId="77777777" w:rsidR="00EA0E77" w:rsidRPr="00D00653" w:rsidRDefault="00EA0E77" w:rsidP="00DD4B07">
            <w:pPr>
              <w:rPr>
                <w:b/>
                <w:bCs/>
              </w:rPr>
            </w:pPr>
          </w:p>
        </w:tc>
        <w:tc>
          <w:tcPr>
            <w:tcW w:w="1212" w:type="dxa"/>
          </w:tcPr>
          <w:p w14:paraId="55E2CA72" w14:textId="77777777" w:rsidR="00EA0E77" w:rsidRPr="00D00653" w:rsidRDefault="00EA0E77" w:rsidP="00DD4B07">
            <w:pPr>
              <w:rPr>
                <w:b/>
                <w:bCs/>
              </w:rPr>
            </w:pPr>
          </w:p>
        </w:tc>
      </w:tr>
      <w:tr w:rsidR="00EA0E77" w14:paraId="230B44A3" w14:textId="77777777" w:rsidTr="00DD4B07">
        <w:tc>
          <w:tcPr>
            <w:tcW w:w="4106" w:type="dxa"/>
          </w:tcPr>
          <w:p w14:paraId="7C328A4E" w14:textId="77777777" w:rsidR="00EA0E77" w:rsidRDefault="00EA0E77" w:rsidP="00DD4B07">
            <w:r>
              <w:t>Vi omtaler klassen positivt, når vi taler med andre</w:t>
            </w:r>
          </w:p>
        </w:tc>
        <w:tc>
          <w:tcPr>
            <w:tcW w:w="1134" w:type="dxa"/>
          </w:tcPr>
          <w:p w14:paraId="39F0D4C9" w14:textId="77777777" w:rsidR="00EA0E77" w:rsidRDefault="00EA0E77" w:rsidP="00DD4B07"/>
        </w:tc>
        <w:tc>
          <w:tcPr>
            <w:tcW w:w="1134" w:type="dxa"/>
          </w:tcPr>
          <w:p w14:paraId="672005FF" w14:textId="77777777" w:rsidR="00EA0E77" w:rsidRDefault="00EA0E77" w:rsidP="00DD4B07"/>
        </w:tc>
        <w:tc>
          <w:tcPr>
            <w:tcW w:w="1134" w:type="dxa"/>
          </w:tcPr>
          <w:p w14:paraId="529305D1" w14:textId="77777777" w:rsidR="00EA0E77" w:rsidRDefault="00EA0E77" w:rsidP="00DD4B07"/>
        </w:tc>
        <w:tc>
          <w:tcPr>
            <w:tcW w:w="1212" w:type="dxa"/>
          </w:tcPr>
          <w:p w14:paraId="6D52F844" w14:textId="77777777" w:rsidR="00EA0E77" w:rsidRDefault="00EA0E77" w:rsidP="00DD4B07"/>
        </w:tc>
      </w:tr>
      <w:tr w:rsidR="00EA0E77" w14:paraId="6B534036" w14:textId="77777777" w:rsidTr="00DD4B07">
        <w:tc>
          <w:tcPr>
            <w:tcW w:w="4106" w:type="dxa"/>
          </w:tcPr>
          <w:p w14:paraId="0254E57B" w14:textId="77777777" w:rsidR="00EA0E77" w:rsidRDefault="00EA0E77" w:rsidP="00DD4B07">
            <w:r>
              <w:lastRenderedPageBreak/>
              <w:t>De voksne på skolen taler positivt om vores klasse</w:t>
            </w:r>
          </w:p>
        </w:tc>
        <w:tc>
          <w:tcPr>
            <w:tcW w:w="1134" w:type="dxa"/>
          </w:tcPr>
          <w:p w14:paraId="0DF43F02" w14:textId="77777777" w:rsidR="00EA0E77" w:rsidRDefault="00EA0E77" w:rsidP="00DD4B07"/>
        </w:tc>
        <w:tc>
          <w:tcPr>
            <w:tcW w:w="1134" w:type="dxa"/>
          </w:tcPr>
          <w:p w14:paraId="6E21E05B" w14:textId="77777777" w:rsidR="00EA0E77" w:rsidRDefault="00EA0E77" w:rsidP="00DD4B07"/>
        </w:tc>
        <w:tc>
          <w:tcPr>
            <w:tcW w:w="1134" w:type="dxa"/>
          </w:tcPr>
          <w:p w14:paraId="24A8EF7B" w14:textId="77777777" w:rsidR="00EA0E77" w:rsidRDefault="00EA0E77" w:rsidP="00DD4B07"/>
        </w:tc>
        <w:tc>
          <w:tcPr>
            <w:tcW w:w="1212" w:type="dxa"/>
          </w:tcPr>
          <w:p w14:paraId="7FF8153A" w14:textId="77777777" w:rsidR="00EA0E77" w:rsidRDefault="00EA0E77" w:rsidP="00DD4B07"/>
        </w:tc>
      </w:tr>
      <w:tr w:rsidR="00EA0E77" w14:paraId="1C5DB952" w14:textId="77777777" w:rsidTr="00DD4B07">
        <w:tc>
          <w:tcPr>
            <w:tcW w:w="4106" w:type="dxa"/>
          </w:tcPr>
          <w:p w14:paraId="73D3586B" w14:textId="77777777" w:rsidR="00EA0E77" w:rsidRDefault="00EA0E77" w:rsidP="00DD4B07">
            <w:r>
              <w:t>De voksne derhjemme taler positivt om vores klasse</w:t>
            </w:r>
          </w:p>
        </w:tc>
        <w:tc>
          <w:tcPr>
            <w:tcW w:w="1134" w:type="dxa"/>
          </w:tcPr>
          <w:p w14:paraId="0DF3E401" w14:textId="77777777" w:rsidR="00EA0E77" w:rsidRDefault="00EA0E77" w:rsidP="00DD4B07"/>
        </w:tc>
        <w:tc>
          <w:tcPr>
            <w:tcW w:w="1134" w:type="dxa"/>
          </w:tcPr>
          <w:p w14:paraId="607EB9D3" w14:textId="77777777" w:rsidR="00EA0E77" w:rsidRDefault="00EA0E77" w:rsidP="00DD4B07"/>
        </w:tc>
        <w:tc>
          <w:tcPr>
            <w:tcW w:w="1134" w:type="dxa"/>
          </w:tcPr>
          <w:p w14:paraId="78ABCE15" w14:textId="77777777" w:rsidR="00EA0E77" w:rsidRDefault="00EA0E77" w:rsidP="00DD4B07"/>
        </w:tc>
        <w:tc>
          <w:tcPr>
            <w:tcW w:w="1212" w:type="dxa"/>
          </w:tcPr>
          <w:p w14:paraId="720DF430" w14:textId="77777777" w:rsidR="00EA0E77" w:rsidRDefault="00EA0E77" w:rsidP="00DD4B07"/>
        </w:tc>
      </w:tr>
    </w:tbl>
    <w:p w14:paraId="529B3736" w14:textId="77777777" w:rsidR="00EA0E77" w:rsidRPr="00EC34FC" w:rsidRDefault="00EA0E77" w:rsidP="00EA0E77"/>
    <w:p w14:paraId="4D82C479" w14:textId="77777777" w:rsidR="00EA0E77" w:rsidRDefault="00EA0E77" w:rsidP="00AD61E0"/>
    <w:p w14:paraId="3F503D82" w14:textId="48CBCD52" w:rsidR="00EC34FC" w:rsidRDefault="00EC34FC">
      <w:pPr>
        <w:spacing w:after="160" w:line="259" w:lineRule="auto"/>
      </w:pPr>
      <w:r>
        <w:br w:type="page"/>
      </w:r>
    </w:p>
    <w:p w14:paraId="21A6BD60" w14:textId="77777777" w:rsidR="00EC34FC" w:rsidRDefault="00EC34FC" w:rsidP="00EC34FC">
      <w:pPr>
        <w:pStyle w:val="Overskrift3"/>
      </w:pPr>
      <w:r>
        <w:lastRenderedPageBreak/>
        <w:t>Spørgsmål til elevsamtale 4.-10. klasse</w:t>
      </w:r>
    </w:p>
    <w:p w14:paraId="607D215F" w14:textId="2AF8F73F" w:rsidR="00EC34FC" w:rsidRDefault="00EC34FC" w:rsidP="00EC34FC">
      <w:r>
        <w:t>Tal med eleven om, hvordan han/hun vurderer temaerne. 1 betyder, at det slet ikke går godt, og 5 betyder, at det går godt.</w:t>
      </w:r>
      <w:r w:rsidR="00A222BD">
        <w:t xml:space="preserve">  Skriv noter til hvert tema om</w:t>
      </w:r>
    </w:p>
    <w:p w14:paraId="10401C97" w14:textId="77777777" w:rsidR="00A222BD" w:rsidRDefault="00A222BD" w:rsidP="00A222BD">
      <w:pPr>
        <w:pStyle w:val="Listeafsnit"/>
        <w:numPr>
          <w:ilvl w:val="0"/>
          <w:numId w:val="17"/>
        </w:numPr>
      </w:pPr>
      <w:r>
        <w:t>Det der fungerer godt/det eleven kan lide og er god til</w:t>
      </w:r>
    </w:p>
    <w:p w14:paraId="0695982A" w14:textId="77777777" w:rsidR="00A222BD" w:rsidRDefault="00A222BD" w:rsidP="00A222BD">
      <w:pPr>
        <w:pStyle w:val="Listeafsnit"/>
        <w:numPr>
          <w:ilvl w:val="0"/>
          <w:numId w:val="17"/>
        </w:numPr>
      </w:pPr>
      <w:r>
        <w:t>Det der er svært</w:t>
      </w:r>
    </w:p>
    <w:p w14:paraId="44D799D8" w14:textId="228475B9" w:rsidR="00A222BD" w:rsidRDefault="00A222BD" w:rsidP="00EF5FB7">
      <w:pPr>
        <w:pStyle w:val="Listeafsnit"/>
        <w:numPr>
          <w:ilvl w:val="0"/>
          <w:numId w:val="17"/>
        </w:numPr>
      </w:pPr>
      <w:r>
        <w:t>Elevens egne ideer til hvad der kunne gøre det bedre, herunder hvad de voksne kunne gøre mere/mindre af</w:t>
      </w:r>
    </w:p>
    <w:p w14:paraId="391651D2" w14:textId="77777777" w:rsidR="00B6623F" w:rsidRDefault="00B6623F" w:rsidP="00A222BD"/>
    <w:p w14:paraId="06364081" w14:textId="713C8063" w:rsidR="00A222BD" w:rsidRDefault="00A222BD" w:rsidP="00A222BD">
      <w:r>
        <w:t>Du kan bruge spørgsmålene på næste side til inspiration.</w:t>
      </w:r>
    </w:p>
    <w:p w14:paraId="1E35C5BE" w14:textId="0B4750A9" w:rsidR="00A222BD" w:rsidRPr="00970228" w:rsidRDefault="00A222BD" w:rsidP="00A222BD"/>
    <w:tbl>
      <w:tblPr>
        <w:tblStyle w:val="Tabel-Gitter"/>
        <w:tblW w:w="0" w:type="auto"/>
        <w:tblLook w:val="04A0" w:firstRow="1" w:lastRow="0" w:firstColumn="1" w:lastColumn="0" w:noHBand="0" w:noVBand="1"/>
      </w:tblPr>
      <w:tblGrid>
        <w:gridCol w:w="2026"/>
        <w:gridCol w:w="1337"/>
        <w:gridCol w:w="1338"/>
        <w:gridCol w:w="1339"/>
        <w:gridCol w:w="1341"/>
        <w:gridCol w:w="1339"/>
      </w:tblGrid>
      <w:tr w:rsidR="000775FF" w14:paraId="6AC589D9" w14:textId="77777777" w:rsidTr="0069311E">
        <w:tc>
          <w:tcPr>
            <w:tcW w:w="2024" w:type="dxa"/>
          </w:tcPr>
          <w:p w14:paraId="02AC03AB" w14:textId="77777777" w:rsidR="000775FF" w:rsidRPr="00507926" w:rsidRDefault="000775FF" w:rsidP="0069311E">
            <w:pPr>
              <w:rPr>
                <w:b/>
              </w:rPr>
            </w:pPr>
            <w:r w:rsidRPr="00507926">
              <w:rPr>
                <w:b/>
              </w:rPr>
              <w:t>Stemningen</w:t>
            </w:r>
          </w:p>
        </w:tc>
        <w:tc>
          <w:tcPr>
            <w:tcW w:w="1338" w:type="dxa"/>
          </w:tcPr>
          <w:p w14:paraId="1C1575C3" w14:textId="77777777" w:rsidR="000775FF" w:rsidRDefault="000775FF" w:rsidP="0069311E">
            <w:r>
              <w:t>1</w:t>
            </w:r>
          </w:p>
        </w:tc>
        <w:tc>
          <w:tcPr>
            <w:tcW w:w="1339" w:type="dxa"/>
          </w:tcPr>
          <w:p w14:paraId="7E538DFC" w14:textId="77777777" w:rsidR="000775FF" w:rsidRDefault="000775FF" w:rsidP="0069311E">
            <w:r>
              <w:t>2</w:t>
            </w:r>
          </w:p>
        </w:tc>
        <w:tc>
          <w:tcPr>
            <w:tcW w:w="1339" w:type="dxa"/>
          </w:tcPr>
          <w:p w14:paraId="667AECB6" w14:textId="77777777" w:rsidR="000775FF" w:rsidRDefault="000775FF" w:rsidP="0069311E">
            <w:r>
              <w:t>3</w:t>
            </w:r>
          </w:p>
        </w:tc>
        <w:tc>
          <w:tcPr>
            <w:tcW w:w="1341" w:type="dxa"/>
          </w:tcPr>
          <w:p w14:paraId="14D7FF2D" w14:textId="77777777" w:rsidR="000775FF" w:rsidRDefault="000775FF" w:rsidP="0069311E">
            <w:r>
              <w:t>4</w:t>
            </w:r>
          </w:p>
        </w:tc>
        <w:tc>
          <w:tcPr>
            <w:tcW w:w="1339" w:type="dxa"/>
          </w:tcPr>
          <w:p w14:paraId="3D651AE5" w14:textId="77777777" w:rsidR="000775FF" w:rsidRDefault="000775FF" w:rsidP="0069311E">
            <w:r>
              <w:t>5</w:t>
            </w:r>
          </w:p>
        </w:tc>
      </w:tr>
      <w:tr w:rsidR="000775FF" w14:paraId="6E8D2F8C" w14:textId="77777777" w:rsidTr="0069311E">
        <w:tc>
          <w:tcPr>
            <w:tcW w:w="8720" w:type="dxa"/>
            <w:gridSpan w:val="6"/>
          </w:tcPr>
          <w:p w14:paraId="2F740FF2" w14:textId="27A2D881" w:rsidR="000775FF" w:rsidRDefault="00A222BD" w:rsidP="0069311E">
            <w:r>
              <w:t>Noter:</w:t>
            </w:r>
          </w:p>
          <w:p w14:paraId="50051897" w14:textId="4BA599C3" w:rsidR="00A222BD" w:rsidRDefault="00A222BD" w:rsidP="0069311E"/>
        </w:tc>
      </w:tr>
      <w:tr w:rsidR="000775FF" w14:paraId="0897E53E" w14:textId="77777777" w:rsidTr="0069311E">
        <w:tc>
          <w:tcPr>
            <w:tcW w:w="2024" w:type="dxa"/>
          </w:tcPr>
          <w:p w14:paraId="3965EDC5" w14:textId="77777777" w:rsidR="000775FF" w:rsidRPr="00507926" w:rsidRDefault="000775FF" w:rsidP="0069311E">
            <w:pPr>
              <w:rPr>
                <w:b/>
              </w:rPr>
            </w:pPr>
            <w:r w:rsidRPr="00507926">
              <w:rPr>
                <w:b/>
              </w:rPr>
              <w:t>Relationer mellem elever</w:t>
            </w:r>
          </w:p>
        </w:tc>
        <w:tc>
          <w:tcPr>
            <w:tcW w:w="1338" w:type="dxa"/>
          </w:tcPr>
          <w:p w14:paraId="165F653A" w14:textId="77777777" w:rsidR="000775FF" w:rsidRDefault="000775FF" w:rsidP="0069311E">
            <w:r>
              <w:t>1</w:t>
            </w:r>
          </w:p>
        </w:tc>
        <w:tc>
          <w:tcPr>
            <w:tcW w:w="1339" w:type="dxa"/>
          </w:tcPr>
          <w:p w14:paraId="64BB208F" w14:textId="77777777" w:rsidR="000775FF" w:rsidRDefault="000775FF" w:rsidP="0069311E">
            <w:r>
              <w:t>2</w:t>
            </w:r>
          </w:p>
        </w:tc>
        <w:tc>
          <w:tcPr>
            <w:tcW w:w="1339" w:type="dxa"/>
          </w:tcPr>
          <w:p w14:paraId="79DCFA84" w14:textId="77777777" w:rsidR="000775FF" w:rsidRDefault="000775FF" w:rsidP="0069311E">
            <w:r>
              <w:t>3</w:t>
            </w:r>
          </w:p>
        </w:tc>
        <w:tc>
          <w:tcPr>
            <w:tcW w:w="1341" w:type="dxa"/>
          </w:tcPr>
          <w:p w14:paraId="2D83A1BA" w14:textId="77777777" w:rsidR="000775FF" w:rsidRDefault="000775FF" w:rsidP="0069311E">
            <w:r>
              <w:t>4</w:t>
            </w:r>
          </w:p>
        </w:tc>
        <w:tc>
          <w:tcPr>
            <w:tcW w:w="1339" w:type="dxa"/>
          </w:tcPr>
          <w:p w14:paraId="2DE01525" w14:textId="77777777" w:rsidR="000775FF" w:rsidRDefault="000775FF" w:rsidP="0069311E">
            <w:r>
              <w:t>5</w:t>
            </w:r>
          </w:p>
        </w:tc>
      </w:tr>
      <w:tr w:rsidR="000775FF" w14:paraId="10E565D5" w14:textId="77777777" w:rsidTr="0069311E">
        <w:tc>
          <w:tcPr>
            <w:tcW w:w="8720" w:type="dxa"/>
            <w:gridSpan w:val="6"/>
          </w:tcPr>
          <w:p w14:paraId="7240399F" w14:textId="5A11035D" w:rsidR="000775FF" w:rsidRDefault="00A222BD" w:rsidP="0069311E">
            <w:r>
              <w:t>Noter:</w:t>
            </w:r>
          </w:p>
          <w:p w14:paraId="24EF7197" w14:textId="77777777" w:rsidR="000775FF" w:rsidRDefault="000775FF" w:rsidP="0069311E"/>
        </w:tc>
      </w:tr>
      <w:tr w:rsidR="000775FF" w14:paraId="64F6EBC3" w14:textId="77777777" w:rsidTr="0069311E">
        <w:tc>
          <w:tcPr>
            <w:tcW w:w="2024" w:type="dxa"/>
          </w:tcPr>
          <w:p w14:paraId="4B8043CA" w14:textId="77777777" w:rsidR="000775FF" w:rsidRPr="00507926" w:rsidRDefault="000775FF" w:rsidP="0069311E">
            <w:pPr>
              <w:rPr>
                <w:b/>
              </w:rPr>
            </w:pPr>
            <w:r w:rsidRPr="00507926">
              <w:rPr>
                <w:b/>
              </w:rPr>
              <w:t>Læringsmiljøet</w:t>
            </w:r>
          </w:p>
        </w:tc>
        <w:tc>
          <w:tcPr>
            <w:tcW w:w="1338" w:type="dxa"/>
          </w:tcPr>
          <w:p w14:paraId="12B58B0E" w14:textId="77777777" w:rsidR="000775FF" w:rsidRDefault="000775FF" w:rsidP="0069311E">
            <w:r>
              <w:t>1</w:t>
            </w:r>
          </w:p>
        </w:tc>
        <w:tc>
          <w:tcPr>
            <w:tcW w:w="1339" w:type="dxa"/>
          </w:tcPr>
          <w:p w14:paraId="59A4566D" w14:textId="77777777" w:rsidR="000775FF" w:rsidRDefault="000775FF" w:rsidP="0069311E">
            <w:r>
              <w:t>2</w:t>
            </w:r>
          </w:p>
        </w:tc>
        <w:tc>
          <w:tcPr>
            <w:tcW w:w="1339" w:type="dxa"/>
          </w:tcPr>
          <w:p w14:paraId="1094723C" w14:textId="77777777" w:rsidR="000775FF" w:rsidRDefault="000775FF" w:rsidP="0069311E">
            <w:r>
              <w:t>3</w:t>
            </w:r>
          </w:p>
        </w:tc>
        <w:tc>
          <w:tcPr>
            <w:tcW w:w="1341" w:type="dxa"/>
          </w:tcPr>
          <w:p w14:paraId="29EF2B16" w14:textId="77777777" w:rsidR="000775FF" w:rsidRDefault="000775FF" w:rsidP="0069311E">
            <w:r>
              <w:t>4</w:t>
            </w:r>
          </w:p>
        </w:tc>
        <w:tc>
          <w:tcPr>
            <w:tcW w:w="1339" w:type="dxa"/>
          </w:tcPr>
          <w:p w14:paraId="5754A2D0" w14:textId="77777777" w:rsidR="000775FF" w:rsidRDefault="000775FF" w:rsidP="0069311E">
            <w:r>
              <w:t>5</w:t>
            </w:r>
          </w:p>
        </w:tc>
      </w:tr>
      <w:tr w:rsidR="000775FF" w14:paraId="6FD3B269" w14:textId="77777777" w:rsidTr="0069311E">
        <w:tc>
          <w:tcPr>
            <w:tcW w:w="8720" w:type="dxa"/>
            <w:gridSpan w:val="6"/>
          </w:tcPr>
          <w:p w14:paraId="5FF11AB0" w14:textId="77777777" w:rsidR="00A222BD" w:rsidRDefault="00A222BD" w:rsidP="00A222BD">
            <w:r>
              <w:t>Noter:</w:t>
            </w:r>
          </w:p>
          <w:p w14:paraId="439CC238" w14:textId="18E1302E" w:rsidR="000775FF" w:rsidRDefault="000775FF" w:rsidP="0069311E"/>
        </w:tc>
      </w:tr>
      <w:tr w:rsidR="000775FF" w14:paraId="1D9A73FB" w14:textId="77777777" w:rsidTr="0069311E">
        <w:tc>
          <w:tcPr>
            <w:tcW w:w="2024" w:type="dxa"/>
          </w:tcPr>
          <w:p w14:paraId="27705EB5" w14:textId="77777777" w:rsidR="000775FF" w:rsidRPr="00507926" w:rsidRDefault="000775FF" w:rsidP="0069311E">
            <w:pPr>
              <w:rPr>
                <w:b/>
              </w:rPr>
            </w:pPr>
            <w:r w:rsidRPr="00507926">
              <w:rPr>
                <w:b/>
              </w:rPr>
              <w:t>Relationer mellem elever og lærere/pædagoger</w:t>
            </w:r>
          </w:p>
        </w:tc>
        <w:tc>
          <w:tcPr>
            <w:tcW w:w="1338" w:type="dxa"/>
          </w:tcPr>
          <w:p w14:paraId="1CEE0346" w14:textId="77777777" w:rsidR="000775FF" w:rsidRDefault="000775FF" w:rsidP="0069311E">
            <w:r>
              <w:t>1</w:t>
            </w:r>
          </w:p>
        </w:tc>
        <w:tc>
          <w:tcPr>
            <w:tcW w:w="1339" w:type="dxa"/>
          </w:tcPr>
          <w:p w14:paraId="72004CC6" w14:textId="77777777" w:rsidR="000775FF" w:rsidRDefault="000775FF" w:rsidP="0069311E">
            <w:r>
              <w:t>2</w:t>
            </w:r>
          </w:p>
        </w:tc>
        <w:tc>
          <w:tcPr>
            <w:tcW w:w="1339" w:type="dxa"/>
          </w:tcPr>
          <w:p w14:paraId="108E388D" w14:textId="77777777" w:rsidR="000775FF" w:rsidRDefault="000775FF" w:rsidP="0069311E">
            <w:r>
              <w:t>3</w:t>
            </w:r>
          </w:p>
        </w:tc>
        <w:tc>
          <w:tcPr>
            <w:tcW w:w="1341" w:type="dxa"/>
          </w:tcPr>
          <w:p w14:paraId="3B1C2D00" w14:textId="77777777" w:rsidR="000775FF" w:rsidRDefault="000775FF" w:rsidP="0069311E">
            <w:r>
              <w:t>4</w:t>
            </w:r>
          </w:p>
        </w:tc>
        <w:tc>
          <w:tcPr>
            <w:tcW w:w="1339" w:type="dxa"/>
          </w:tcPr>
          <w:p w14:paraId="42F7202F" w14:textId="77777777" w:rsidR="000775FF" w:rsidRDefault="000775FF" w:rsidP="0069311E">
            <w:r>
              <w:t>5</w:t>
            </w:r>
          </w:p>
        </w:tc>
      </w:tr>
      <w:tr w:rsidR="000775FF" w14:paraId="1F36D659" w14:textId="77777777" w:rsidTr="0069311E">
        <w:tc>
          <w:tcPr>
            <w:tcW w:w="8720" w:type="dxa"/>
            <w:gridSpan w:val="6"/>
          </w:tcPr>
          <w:p w14:paraId="2AD3020B" w14:textId="77777777" w:rsidR="00A222BD" w:rsidRDefault="00A222BD" w:rsidP="00A222BD">
            <w:r>
              <w:t>Noter:</w:t>
            </w:r>
          </w:p>
          <w:p w14:paraId="3D87D659" w14:textId="77777777" w:rsidR="000775FF" w:rsidRDefault="000775FF" w:rsidP="0069311E"/>
        </w:tc>
      </w:tr>
      <w:tr w:rsidR="000775FF" w14:paraId="4816DD9D" w14:textId="77777777" w:rsidTr="0069311E">
        <w:tc>
          <w:tcPr>
            <w:tcW w:w="2024" w:type="dxa"/>
          </w:tcPr>
          <w:p w14:paraId="15C9C8C9" w14:textId="77777777" w:rsidR="000775FF" w:rsidRPr="00507926" w:rsidRDefault="000775FF" w:rsidP="0069311E">
            <w:pPr>
              <w:rPr>
                <w:b/>
              </w:rPr>
            </w:pPr>
            <w:r w:rsidRPr="00507926">
              <w:rPr>
                <w:b/>
              </w:rPr>
              <w:t>Skift og overgange</w:t>
            </w:r>
          </w:p>
        </w:tc>
        <w:tc>
          <w:tcPr>
            <w:tcW w:w="1338" w:type="dxa"/>
          </w:tcPr>
          <w:p w14:paraId="79288030" w14:textId="77777777" w:rsidR="000775FF" w:rsidRDefault="000775FF" w:rsidP="0069311E">
            <w:r>
              <w:t>1</w:t>
            </w:r>
          </w:p>
        </w:tc>
        <w:tc>
          <w:tcPr>
            <w:tcW w:w="1339" w:type="dxa"/>
          </w:tcPr>
          <w:p w14:paraId="21CAA1FB" w14:textId="77777777" w:rsidR="000775FF" w:rsidRDefault="000775FF" w:rsidP="0069311E">
            <w:r>
              <w:t>2</w:t>
            </w:r>
          </w:p>
        </w:tc>
        <w:tc>
          <w:tcPr>
            <w:tcW w:w="1339" w:type="dxa"/>
          </w:tcPr>
          <w:p w14:paraId="75B4ED6D" w14:textId="77777777" w:rsidR="000775FF" w:rsidRDefault="000775FF" w:rsidP="0069311E">
            <w:r>
              <w:t>3</w:t>
            </w:r>
          </w:p>
        </w:tc>
        <w:tc>
          <w:tcPr>
            <w:tcW w:w="1341" w:type="dxa"/>
          </w:tcPr>
          <w:p w14:paraId="3905673C" w14:textId="77777777" w:rsidR="000775FF" w:rsidRDefault="000775FF" w:rsidP="0069311E">
            <w:r>
              <w:t>4</w:t>
            </w:r>
          </w:p>
        </w:tc>
        <w:tc>
          <w:tcPr>
            <w:tcW w:w="1339" w:type="dxa"/>
          </w:tcPr>
          <w:p w14:paraId="1F562D5C" w14:textId="77777777" w:rsidR="000775FF" w:rsidRDefault="000775FF" w:rsidP="0069311E">
            <w:r>
              <w:t>5</w:t>
            </w:r>
          </w:p>
        </w:tc>
      </w:tr>
      <w:tr w:rsidR="000775FF" w14:paraId="157F207B" w14:textId="77777777" w:rsidTr="0069311E">
        <w:tc>
          <w:tcPr>
            <w:tcW w:w="8720" w:type="dxa"/>
            <w:gridSpan w:val="6"/>
          </w:tcPr>
          <w:p w14:paraId="31F42395" w14:textId="77777777" w:rsidR="00A222BD" w:rsidRDefault="00A222BD" w:rsidP="00A222BD">
            <w:r>
              <w:t>Noter:</w:t>
            </w:r>
          </w:p>
          <w:p w14:paraId="7E015DF9" w14:textId="2E8782B5" w:rsidR="000775FF" w:rsidRDefault="000775FF" w:rsidP="0069311E"/>
        </w:tc>
      </w:tr>
      <w:tr w:rsidR="000775FF" w14:paraId="60846794" w14:textId="77777777" w:rsidTr="0069311E">
        <w:tc>
          <w:tcPr>
            <w:tcW w:w="2024" w:type="dxa"/>
          </w:tcPr>
          <w:p w14:paraId="490DCE73" w14:textId="77777777" w:rsidR="000775FF" w:rsidRPr="00507926" w:rsidRDefault="000775FF" w:rsidP="0069311E">
            <w:pPr>
              <w:rPr>
                <w:b/>
              </w:rPr>
            </w:pPr>
            <w:r w:rsidRPr="00507926">
              <w:rPr>
                <w:b/>
              </w:rPr>
              <w:t>Fortællinger om klasse</w:t>
            </w:r>
          </w:p>
        </w:tc>
        <w:tc>
          <w:tcPr>
            <w:tcW w:w="1338" w:type="dxa"/>
          </w:tcPr>
          <w:p w14:paraId="31B5DB5C" w14:textId="77777777" w:rsidR="000775FF" w:rsidRDefault="000775FF" w:rsidP="0069311E">
            <w:r>
              <w:t>1</w:t>
            </w:r>
          </w:p>
        </w:tc>
        <w:tc>
          <w:tcPr>
            <w:tcW w:w="1339" w:type="dxa"/>
          </w:tcPr>
          <w:p w14:paraId="28AD1A23" w14:textId="77777777" w:rsidR="000775FF" w:rsidRDefault="000775FF" w:rsidP="0069311E">
            <w:r>
              <w:t>2</w:t>
            </w:r>
          </w:p>
        </w:tc>
        <w:tc>
          <w:tcPr>
            <w:tcW w:w="1339" w:type="dxa"/>
          </w:tcPr>
          <w:p w14:paraId="13D06FA8" w14:textId="77777777" w:rsidR="000775FF" w:rsidRDefault="000775FF" w:rsidP="0069311E">
            <w:r>
              <w:t>3</w:t>
            </w:r>
          </w:p>
        </w:tc>
        <w:tc>
          <w:tcPr>
            <w:tcW w:w="1341" w:type="dxa"/>
          </w:tcPr>
          <w:p w14:paraId="3E5849B0" w14:textId="77777777" w:rsidR="000775FF" w:rsidRDefault="000775FF" w:rsidP="0069311E">
            <w:r>
              <w:t>4</w:t>
            </w:r>
          </w:p>
        </w:tc>
        <w:tc>
          <w:tcPr>
            <w:tcW w:w="1339" w:type="dxa"/>
          </w:tcPr>
          <w:p w14:paraId="5C0FAD9E" w14:textId="77777777" w:rsidR="000775FF" w:rsidRDefault="000775FF" w:rsidP="0069311E">
            <w:r>
              <w:t>5</w:t>
            </w:r>
          </w:p>
        </w:tc>
      </w:tr>
      <w:tr w:rsidR="000775FF" w14:paraId="16D1DDAA" w14:textId="77777777" w:rsidTr="0069311E">
        <w:tc>
          <w:tcPr>
            <w:tcW w:w="8720" w:type="dxa"/>
            <w:gridSpan w:val="6"/>
          </w:tcPr>
          <w:p w14:paraId="409566F0" w14:textId="77777777" w:rsidR="00A222BD" w:rsidRDefault="00A222BD" w:rsidP="00A222BD">
            <w:r>
              <w:t>Noter:</w:t>
            </w:r>
          </w:p>
          <w:p w14:paraId="157078AA" w14:textId="74EFB0D7" w:rsidR="00A222BD" w:rsidRDefault="00A222BD" w:rsidP="0069311E"/>
        </w:tc>
      </w:tr>
      <w:tr w:rsidR="00273EA7" w14:paraId="60948D56" w14:textId="77777777" w:rsidTr="0069311E">
        <w:tc>
          <w:tcPr>
            <w:tcW w:w="8720" w:type="dxa"/>
            <w:gridSpan w:val="6"/>
          </w:tcPr>
          <w:p w14:paraId="0C317650" w14:textId="5FC7FA5F" w:rsidR="00273EA7" w:rsidRPr="00406675" w:rsidRDefault="00273EA7" w:rsidP="0069311E">
            <w:pPr>
              <w:rPr>
                <w:b/>
              </w:rPr>
            </w:pPr>
            <w:r w:rsidRPr="0095328D">
              <w:rPr>
                <w:b/>
              </w:rPr>
              <w:t>Forhold uden for skolen</w:t>
            </w:r>
            <w:r w:rsidR="00DD400D">
              <w:rPr>
                <w:b/>
              </w:rPr>
              <w:t>, fx i hjemmet</w:t>
            </w:r>
          </w:p>
        </w:tc>
      </w:tr>
      <w:tr w:rsidR="0095328D" w14:paraId="5B28BD75" w14:textId="77777777" w:rsidTr="0069311E">
        <w:tc>
          <w:tcPr>
            <w:tcW w:w="8720" w:type="dxa"/>
            <w:gridSpan w:val="6"/>
          </w:tcPr>
          <w:p w14:paraId="672F60E0" w14:textId="77777777" w:rsidR="00A222BD" w:rsidRDefault="00A222BD" w:rsidP="00A222BD">
            <w:r>
              <w:t>Noter:</w:t>
            </w:r>
          </w:p>
          <w:p w14:paraId="0768D10E" w14:textId="77777777" w:rsidR="00406675" w:rsidRPr="00406675" w:rsidRDefault="00406675" w:rsidP="0069311E"/>
        </w:tc>
      </w:tr>
      <w:tr w:rsidR="00A07DB0" w14:paraId="64566F09" w14:textId="77777777" w:rsidTr="0069311E">
        <w:tc>
          <w:tcPr>
            <w:tcW w:w="8720" w:type="dxa"/>
            <w:gridSpan w:val="6"/>
          </w:tcPr>
          <w:p w14:paraId="4D44D2C3" w14:textId="6E8CF3E4" w:rsidR="00A07DB0" w:rsidRPr="00A07DB0" w:rsidRDefault="00A07DB0" w:rsidP="0069311E">
            <w:pPr>
              <w:rPr>
                <w:b/>
              </w:rPr>
            </w:pPr>
            <w:r>
              <w:rPr>
                <w:b/>
              </w:rPr>
              <w:t>Fritid</w:t>
            </w:r>
            <w:r w:rsidR="00DD400D">
              <w:rPr>
                <w:b/>
              </w:rPr>
              <w:t xml:space="preserve"> og øvrigt netværk</w:t>
            </w:r>
          </w:p>
        </w:tc>
      </w:tr>
      <w:tr w:rsidR="00A07DB0" w14:paraId="75451EB3" w14:textId="77777777" w:rsidTr="0069311E">
        <w:tc>
          <w:tcPr>
            <w:tcW w:w="8720" w:type="dxa"/>
            <w:gridSpan w:val="6"/>
          </w:tcPr>
          <w:p w14:paraId="57922E45" w14:textId="77777777" w:rsidR="00A222BD" w:rsidRDefault="00A222BD" w:rsidP="00A222BD">
            <w:r>
              <w:t>Noter:</w:t>
            </w:r>
          </w:p>
          <w:p w14:paraId="62EE9132" w14:textId="1BFB9706" w:rsidR="00B6623F" w:rsidRPr="00406675" w:rsidRDefault="00B6623F" w:rsidP="0069311E"/>
        </w:tc>
      </w:tr>
    </w:tbl>
    <w:p w14:paraId="3076FD21" w14:textId="7939BCF5" w:rsidR="001C467A" w:rsidRPr="00A222BD" w:rsidRDefault="000775FF" w:rsidP="00A222BD">
      <w:pPr>
        <w:pStyle w:val="Overskrift3"/>
        <w:rPr>
          <w:sz w:val="32"/>
          <w:szCs w:val="26"/>
        </w:rPr>
      </w:pPr>
      <w:r>
        <w:br w:type="page"/>
      </w:r>
      <w:r w:rsidR="001C467A">
        <w:lastRenderedPageBreak/>
        <w:t>Spørgsmål til hverdagen i skolen</w:t>
      </w:r>
    </w:p>
    <w:p w14:paraId="5FD9B054" w14:textId="77777777" w:rsidR="001C467A" w:rsidRDefault="001C467A" w:rsidP="001C467A">
      <w:r w:rsidRPr="001C467A">
        <w:t xml:space="preserve">Stemningen: </w:t>
      </w:r>
    </w:p>
    <w:p w14:paraId="3D4E8273" w14:textId="77777777" w:rsidR="001C467A" w:rsidRPr="00AE5635" w:rsidRDefault="001C467A" w:rsidP="007428DC">
      <w:pPr>
        <w:pStyle w:val="Listeafsnit"/>
        <w:numPr>
          <w:ilvl w:val="0"/>
          <w:numId w:val="9"/>
        </w:numPr>
      </w:pPr>
      <w:r w:rsidRPr="001C467A">
        <w:t xml:space="preserve">Hvordan føles </w:t>
      </w:r>
      <w:r w:rsidRPr="00AE5635">
        <w:t xml:space="preserve">det at være i klassen? Synes du, at man taler til hinanden på en måde, som føles rar? Hvordan har du det i klassen? </w:t>
      </w:r>
    </w:p>
    <w:p w14:paraId="07EF39E4" w14:textId="77777777" w:rsidR="001C467A" w:rsidRPr="00AE5635" w:rsidRDefault="00AE5635" w:rsidP="001C467A">
      <w:pPr>
        <w:pStyle w:val="Listeafsnit"/>
        <w:numPr>
          <w:ilvl w:val="0"/>
          <w:numId w:val="9"/>
        </w:numPr>
      </w:pPr>
      <w:r w:rsidRPr="00AE5635">
        <w:t>K</w:t>
      </w:r>
      <w:r w:rsidR="001C467A" w:rsidRPr="00AE5635">
        <w:t xml:space="preserve">an man sige noget i klassen uden at være bange for, at nogen griner? </w:t>
      </w:r>
    </w:p>
    <w:p w14:paraId="7F8C9792" w14:textId="77777777" w:rsidR="001C467A" w:rsidRDefault="001C467A" w:rsidP="001C467A">
      <w:pPr>
        <w:pStyle w:val="Listeafsnit"/>
        <w:numPr>
          <w:ilvl w:val="0"/>
          <w:numId w:val="9"/>
        </w:numPr>
      </w:pPr>
      <w:r w:rsidRPr="00AE5635">
        <w:t>Er der plads til, at man</w:t>
      </w:r>
      <w:r w:rsidRPr="001C467A">
        <w:t xml:space="preserve"> er forskellige i din klasse? </w:t>
      </w:r>
    </w:p>
    <w:p w14:paraId="744BC78D" w14:textId="77777777" w:rsidR="001C467A" w:rsidRPr="001C467A" w:rsidRDefault="001C467A" w:rsidP="001C467A">
      <w:pPr>
        <w:pStyle w:val="Listeafsnit"/>
        <w:numPr>
          <w:ilvl w:val="0"/>
          <w:numId w:val="9"/>
        </w:numPr>
      </w:pPr>
      <w:r w:rsidRPr="001C467A">
        <w:t>Hvordan bliver dem, der skiller sig ud, behandlet af de andre?</w:t>
      </w:r>
      <w:r w:rsidRPr="001C467A">
        <w:rPr>
          <w:rFonts w:ascii="Open Sans" w:hAnsi="Open Sans" w:cs="Open Sans"/>
          <w:color w:val="000000"/>
          <w:sz w:val="20"/>
          <w:szCs w:val="20"/>
        </w:rPr>
        <w:t xml:space="preserve"> </w:t>
      </w:r>
    </w:p>
    <w:p w14:paraId="1A33514E" w14:textId="77777777" w:rsidR="001C467A" w:rsidRDefault="001C467A" w:rsidP="001C467A"/>
    <w:p w14:paraId="3DC2D229" w14:textId="77777777" w:rsidR="001C467A" w:rsidRDefault="001C467A" w:rsidP="001C467A">
      <w:r w:rsidRPr="001C467A">
        <w:t>Relationer mellem elever:</w:t>
      </w:r>
    </w:p>
    <w:p w14:paraId="76054AE7" w14:textId="77777777" w:rsidR="001C467A" w:rsidRDefault="001C467A" w:rsidP="001C467A">
      <w:pPr>
        <w:pStyle w:val="Listeafsnit"/>
        <w:numPr>
          <w:ilvl w:val="0"/>
          <w:numId w:val="11"/>
        </w:numPr>
      </w:pPr>
      <w:r w:rsidRPr="001C467A">
        <w:t xml:space="preserve">Hvordan synes du, at I har det sammen i klassen? </w:t>
      </w:r>
    </w:p>
    <w:p w14:paraId="44178238" w14:textId="77777777" w:rsidR="008405B5" w:rsidRDefault="001C467A" w:rsidP="001C467A">
      <w:pPr>
        <w:pStyle w:val="Listeafsnit"/>
        <w:numPr>
          <w:ilvl w:val="0"/>
          <w:numId w:val="11"/>
        </w:numPr>
      </w:pPr>
      <w:r w:rsidRPr="001C467A">
        <w:t>Hvornår er du og dine klassekammerater mest/mindst venlige og hjælpsomme over</w:t>
      </w:r>
      <w:r w:rsidR="002C0783">
        <w:t xml:space="preserve"> </w:t>
      </w:r>
      <w:r w:rsidRPr="001C467A">
        <w:t>for hinanden? Har alle nogen, de kan lide at være sammen med, og som kan lide at være sammen med dem</w:t>
      </w:r>
      <w:r w:rsidR="00BA44E7">
        <w:t xml:space="preserve"> – både fysisk og online</w:t>
      </w:r>
      <w:r w:rsidRPr="001C467A">
        <w:t xml:space="preserve">? </w:t>
      </w:r>
    </w:p>
    <w:p w14:paraId="54EB7363" w14:textId="77777777" w:rsidR="001C467A" w:rsidRDefault="001C467A" w:rsidP="008405B5">
      <w:pPr>
        <w:pStyle w:val="Listeafsnit"/>
        <w:numPr>
          <w:ilvl w:val="0"/>
          <w:numId w:val="11"/>
        </w:numPr>
      </w:pPr>
      <w:r w:rsidRPr="001C467A">
        <w:t xml:space="preserve">Hvem betyder noget for dig? </w:t>
      </w:r>
      <w:r w:rsidR="008405B5" w:rsidRPr="001C467A">
        <w:t>Hvem kan du lide at være sammen med?</w:t>
      </w:r>
    </w:p>
    <w:p w14:paraId="67B67D05" w14:textId="77777777" w:rsidR="001C467A" w:rsidRDefault="001C467A" w:rsidP="001C467A">
      <w:pPr>
        <w:pStyle w:val="Listeafsnit"/>
        <w:numPr>
          <w:ilvl w:val="0"/>
          <w:numId w:val="11"/>
        </w:numPr>
      </w:pPr>
      <w:r w:rsidRPr="001C467A">
        <w:t xml:space="preserve">Hvem kan du lide at arbejde sammen med? </w:t>
      </w:r>
    </w:p>
    <w:p w14:paraId="5EE723C6" w14:textId="77777777" w:rsidR="001C467A" w:rsidRDefault="001C467A" w:rsidP="001C467A">
      <w:pPr>
        <w:pStyle w:val="Listeafsnit"/>
        <w:numPr>
          <w:ilvl w:val="0"/>
          <w:numId w:val="11"/>
        </w:numPr>
      </w:pPr>
      <w:r w:rsidRPr="001C467A">
        <w:t xml:space="preserve">Hvem kan du hjælpe? </w:t>
      </w:r>
    </w:p>
    <w:p w14:paraId="64543F8A" w14:textId="77777777" w:rsidR="001C467A" w:rsidRDefault="001C467A" w:rsidP="001C467A">
      <w:pPr>
        <w:pStyle w:val="Listeafsnit"/>
        <w:numPr>
          <w:ilvl w:val="0"/>
          <w:numId w:val="11"/>
        </w:numPr>
      </w:pPr>
      <w:r w:rsidRPr="001C467A">
        <w:t xml:space="preserve">Hvem hjælper dig? </w:t>
      </w:r>
    </w:p>
    <w:p w14:paraId="0F167E75" w14:textId="77777777" w:rsidR="001C467A" w:rsidRDefault="001C467A" w:rsidP="001C467A">
      <w:pPr>
        <w:pStyle w:val="Listeafsnit"/>
        <w:numPr>
          <w:ilvl w:val="0"/>
          <w:numId w:val="11"/>
        </w:numPr>
      </w:pPr>
      <w:r w:rsidRPr="001C467A">
        <w:t xml:space="preserve">Hvem fra klassen kan du lide at være sammen med i fritiden? </w:t>
      </w:r>
    </w:p>
    <w:p w14:paraId="6CFE0280" w14:textId="77777777" w:rsidR="001C467A" w:rsidRDefault="001C467A" w:rsidP="001C467A">
      <w:pPr>
        <w:pStyle w:val="Listeafsnit"/>
        <w:numPr>
          <w:ilvl w:val="0"/>
          <w:numId w:val="11"/>
        </w:numPr>
      </w:pPr>
      <w:r w:rsidRPr="001C467A">
        <w:t xml:space="preserve">Hvad er et godt frikvarter for dig? </w:t>
      </w:r>
    </w:p>
    <w:p w14:paraId="67B2EAF3" w14:textId="77777777" w:rsidR="001C467A" w:rsidRDefault="001C467A" w:rsidP="001C467A">
      <w:pPr>
        <w:pStyle w:val="Listeafsnit"/>
        <w:numPr>
          <w:ilvl w:val="0"/>
          <w:numId w:val="11"/>
        </w:numPr>
      </w:pPr>
      <w:r w:rsidRPr="001C467A">
        <w:t xml:space="preserve">Hvad laver du for det meste i frikvartererne? </w:t>
      </w:r>
    </w:p>
    <w:p w14:paraId="55EC4F42" w14:textId="77777777" w:rsidR="00BA44E7" w:rsidRDefault="008405B5" w:rsidP="001C467A">
      <w:pPr>
        <w:pStyle w:val="Listeafsnit"/>
        <w:numPr>
          <w:ilvl w:val="0"/>
          <w:numId w:val="11"/>
        </w:numPr>
      </w:pPr>
      <w:r>
        <w:t>Er der nogle der bliver mobb</w:t>
      </w:r>
      <w:r w:rsidR="00BA44E7">
        <w:t>et i din klasse?</w:t>
      </w:r>
    </w:p>
    <w:p w14:paraId="65A96ECA" w14:textId="77777777" w:rsidR="001C467A" w:rsidRDefault="001C467A" w:rsidP="001C467A">
      <w:pPr>
        <w:pStyle w:val="Listeafsnit"/>
      </w:pPr>
    </w:p>
    <w:p w14:paraId="300C3717" w14:textId="77777777" w:rsidR="001C467A" w:rsidRDefault="001C467A" w:rsidP="001C467A">
      <w:r w:rsidRPr="001C467A">
        <w:t xml:space="preserve">Læringsmiljøet: </w:t>
      </w:r>
    </w:p>
    <w:p w14:paraId="5FAA42EC" w14:textId="77777777" w:rsidR="001C467A" w:rsidRDefault="001C467A" w:rsidP="001C467A">
      <w:pPr>
        <w:pStyle w:val="Listeafsnit"/>
        <w:numPr>
          <w:ilvl w:val="0"/>
          <w:numId w:val="10"/>
        </w:numPr>
      </w:pPr>
      <w:r w:rsidRPr="001C467A">
        <w:t xml:space="preserve">Hvordan synes du, det er at deltage i undervisningen i de forskellige fag? </w:t>
      </w:r>
    </w:p>
    <w:p w14:paraId="21D64236" w14:textId="77777777" w:rsidR="001C467A" w:rsidRDefault="001C467A" w:rsidP="001C467A">
      <w:pPr>
        <w:pStyle w:val="Listeafsnit"/>
        <w:numPr>
          <w:ilvl w:val="0"/>
          <w:numId w:val="10"/>
        </w:numPr>
      </w:pPr>
      <w:r w:rsidRPr="001C467A">
        <w:t xml:space="preserve">Hvad er dit yndlingsfag? Hvorfor? </w:t>
      </w:r>
    </w:p>
    <w:p w14:paraId="33B6C95D" w14:textId="77777777" w:rsidR="001C467A" w:rsidRDefault="001C467A" w:rsidP="001C467A">
      <w:pPr>
        <w:pStyle w:val="Listeafsnit"/>
        <w:numPr>
          <w:ilvl w:val="0"/>
          <w:numId w:val="10"/>
        </w:numPr>
      </w:pPr>
      <w:r w:rsidRPr="001C467A">
        <w:t xml:space="preserve">Hvilke fag er du ikke så glad for? Hvorfor? </w:t>
      </w:r>
    </w:p>
    <w:p w14:paraId="0657D406" w14:textId="77777777" w:rsidR="001C467A" w:rsidRDefault="001C467A" w:rsidP="001C467A">
      <w:pPr>
        <w:pStyle w:val="Listeafsnit"/>
        <w:numPr>
          <w:ilvl w:val="0"/>
          <w:numId w:val="10"/>
        </w:numPr>
      </w:pPr>
      <w:r w:rsidRPr="001C467A">
        <w:t xml:space="preserve">Hvornår har du mest lyst til at være i skole? </w:t>
      </w:r>
    </w:p>
    <w:p w14:paraId="726D987C" w14:textId="7A63A421" w:rsidR="001C467A" w:rsidRDefault="001C467A" w:rsidP="001C467A">
      <w:pPr>
        <w:pStyle w:val="Listeafsnit"/>
        <w:numPr>
          <w:ilvl w:val="0"/>
          <w:numId w:val="10"/>
        </w:numPr>
      </w:pPr>
      <w:r w:rsidRPr="001C467A">
        <w:t xml:space="preserve">Hvornår har du mindst lyst til at være i skole? </w:t>
      </w:r>
      <w:r w:rsidR="008405B5">
        <w:t xml:space="preserve">Hvorfor bliver du hjemme fra skole </w:t>
      </w:r>
      <w:r w:rsidR="00D61670">
        <w:t>nogle</w:t>
      </w:r>
      <w:r w:rsidR="008405B5">
        <w:t xml:space="preserve"> gange?</w:t>
      </w:r>
    </w:p>
    <w:p w14:paraId="717FB0A0" w14:textId="77777777" w:rsidR="001C467A" w:rsidRDefault="001C467A" w:rsidP="001C467A">
      <w:pPr>
        <w:pStyle w:val="Listeafsnit"/>
        <w:numPr>
          <w:ilvl w:val="0"/>
          <w:numId w:val="10"/>
        </w:numPr>
      </w:pPr>
      <w:r w:rsidRPr="001C467A">
        <w:t xml:space="preserve">Hvordan er lydniveauet i klassen, når I har undervisning? </w:t>
      </w:r>
    </w:p>
    <w:p w14:paraId="4AA7D366" w14:textId="09CC471C" w:rsidR="001C467A" w:rsidRDefault="0043540A" w:rsidP="001C467A">
      <w:pPr>
        <w:pStyle w:val="Listeafsnit"/>
        <w:numPr>
          <w:ilvl w:val="0"/>
          <w:numId w:val="10"/>
        </w:numPr>
      </w:pPr>
      <w:r>
        <w:t>Kan du koncentrere dig i timerne?</w:t>
      </w:r>
    </w:p>
    <w:p w14:paraId="7CD0BE22" w14:textId="7C2667DF" w:rsidR="0043540A" w:rsidRPr="001C467A" w:rsidRDefault="0043540A" w:rsidP="001C467A">
      <w:pPr>
        <w:pStyle w:val="Listeafsnit"/>
        <w:numPr>
          <w:ilvl w:val="0"/>
          <w:numId w:val="10"/>
        </w:numPr>
      </w:pPr>
      <w:r>
        <w:t>Hvor kan du godt lide at sidde i klassen/være på skolen?</w:t>
      </w:r>
    </w:p>
    <w:p w14:paraId="2365D1D7" w14:textId="77777777" w:rsidR="001C467A" w:rsidRDefault="001C467A" w:rsidP="001C467A"/>
    <w:p w14:paraId="142FDA28" w14:textId="77777777" w:rsidR="001C467A" w:rsidRDefault="001C467A" w:rsidP="001C467A">
      <w:r w:rsidRPr="001C467A">
        <w:t>Relationer mellem elever og lærere/pædagoger:</w:t>
      </w:r>
    </w:p>
    <w:p w14:paraId="0AD0FB17" w14:textId="77777777" w:rsidR="00551725" w:rsidRDefault="001C467A" w:rsidP="001C467A">
      <w:pPr>
        <w:pStyle w:val="Listeafsnit"/>
        <w:numPr>
          <w:ilvl w:val="0"/>
          <w:numId w:val="12"/>
        </w:numPr>
      </w:pPr>
      <w:r w:rsidRPr="001C467A">
        <w:t>Hvordan synes du, at din klasse har det sammen med lærerne?</w:t>
      </w:r>
    </w:p>
    <w:p w14:paraId="0E3D4A92" w14:textId="77777777" w:rsidR="00551725" w:rsidRDefault="001C467A" w:rsidP="001C467A">
      <w:pPr>
        <w:pStyle w:val="Listeafsnit"/>
        <w:numPr>
          <w:ilvl w:val="0"/>
          <w:numId w:val="12"/>
        </w:numPr>
      </w:pPr>
      <w:r w:rsidRPr="001C467A">
        <w:t xml:space="preserve">Hvornår er vi lærere gode til at være lærere? Fx til at hjælpe jer med at være venner i klassen eller til at forklare jer, hvad I skal. </w:t>
      </w:r>
    </w:p>
    <w:p w14:paraId="606272C4" w14:textId="77777777" w:rsidR="00551725" w:rsidRDefault="001C467A" w:rsidP="001C467A">
      <w:pPr>
        <w:pStyle w:val="Listeafsnit"/>
        <w:numPr>
          <w:ilvl w:val="0"/>
          <w:numId w:val="12"/>
        </w:numPr>
      </w:pPr>
      <w:r w:rsidRPr="001C467A">
        <w:t xml:space="preserve">Hvornår er vi voksne ikke så gode? </w:t>
      </w:r>
    </w:p>
    <w:p w14:paraId="3BD9BE18" w14:textId="77777777" w:rsidR="00551725" w:rsidRDefault="001C467A" w:rsidP="001C467A">
      <w:pPr>
        <w:pStyle w:val="Listeafsnit"/>
        <w:numPr>
          <w:ilvl w:val="0"/>
          <w:numId w:val="12"/>
        </w:numPr>
      </w:pPr>
      <w:r w:rsidRPr="001C467A">
        <w:t xml:space="preserve">Hvad ville du anbefale, at vi voksne blev bedre til? </w:t>
      </w:r>
    </w:p>
    <w:p w14:paraId="2B5E5FFC" w14:textId="77777777" w:rsidR="00551725" w:rsidRPr="00551725" w:rsidRDefault="001C467A" w:rsidP="001C467A">
      <w:pPr>
        <w:pStyle w:val="Listeafsnit"/>
        <w:numPr>
          <w:ilvl w:val="0"/>
          <w:numId w:val="12"/>
        </w:numPr>
      </w:pPr>
      <w:r w:rsidRPr="001C467A">
        <w:t>Er der noget bestemt, du har tænkt på? Det kunne fx være, at en lærer ville smile lidt mere eller huske at spørge stille, om du er med på, hvad du skal.</w:t>
      </w:r>
      <w:r w:rsidRPr="001C467A">
        <w:rPr>
          <w:rFonts w:ascii="Open Sans" w:hAnsi="Open Sans" w:cs="Open Sans"/>
          <w:color w:val="000000"/>
          <w:sz w:val="20"/>
          <w:szCs w:val="20"/>
        </w:rPr>
        <w:t xml:space="preserve"> </w:t>
      </w:r>
    </w:p>
    <w:p w14:paraId="5E95020A" w14:textId="77777777" w:rsidR="00551725" w:rsidRDefault="00551725" w:rsidP="00551725"/>
    <w:p w14:paraId="157C1C04" w14:textId="77777777" w:rsidR="00551725" w:rsidRDefault="00551725" w:rsidP="00551725">
      <w:r w:rsidRPr="00551725">
        <w:t>Skift og overgange:</w:t>
      </w:r>
    </w:p>
    <w:p w14:paraId="554B8BE2" w14:textId="77777777" w:rsidR="00551725" w:rsidRDefault="00551725" w:rsidP="00551725">
      <w:pPr>
        <w:pStyle w:val="Listeafsnit"/>
        <w:numPr>
          <w:ilvl w:val="0"/>
          <w:numId w:val="13"/>
        </w:numPr>
      </w:pPr>
      <w:r w:rsidRPr="00551725">
        <w:lastRenderedPageBreak/>
        <w:t xml:space="preserve">Hvordan har du det, når I er sammen i klassen inden undervisningen skal gå i gang? </w:t>
      </w:r>
    </w:p>
    <w:p w14:paraId="4E42536A" w14:textId="77777777" w:rsidR="00551725" w:rsidRDefault="00551725" w:rsidP="00551725">
      <w:pPr>
        <w:pStyle w:val="Listeafsnit"/>
        <w:numPr>
          <w:ilvl w:val="0"/>
          <w:numId w:val="13"/>
        </w:numPr>
      </w:pPr>
      <w:r w:rsidRPr="00551725">
        <w:t>Hvordan er stemningen i klassen, når I skal til pause eller kommer ind fra pause?</w:t>
      </w:r>
    </w:p>
    <w:p w14:paraId="6186DC14" w14:textId="77777777" w:rsidR="00551725" w:rsidRDefault="00551725" w:rsidP="00551725">
      <w:pPr>
        <w:pStyle w:val="Listeafsnit"/>
        <w:numPr>
          <w:ilvl w:val="0"/>
          <w:numId w:val="13"/>
        </w:numPr>
      </w:pPr>
      <w:r w:rsidRPr="00551725">
        <w:t>Er det tydeligt for dig, hvad I skal, når I går til time?</w:t>
      </w:r>
    </w:p>
    <w:p w14:paraId="0DB5CB8D" w14:textId="77777777" w:rsidR="00551725" w:rsidRDefault="00551725" w:rsidP="00551725">
      <w:pPr>
        <w:pStyle w:val="Listeafsnit"/>
        <w:numPr>
          <w:ilvl w:val="0"/>
          <w:numId w:val="13"/>
        </w:numPr>
      </w:pPr>
      <w:r w:rsidRPr="00551725">
        <w:t xml:space="preserve">Er der tidspunkter i løbet af din skoledag, hvor du synes, det er svært at overskue, hvad I skal? Er der tidspunkter på dagen, hvor der er meget uro i klassen? </w:t>
      </w:r>
    </w:p>
    <w:p w14:paraId="124EA35D" w14:textId="77777777" w:rsidR="00551725" w:rsidRDefault="00551725" w:rsidP="00551725"/>
    <w:p w14:paraId="6DDDD0AB" w14:textId="77777777" w:rsidR="00551725" w:rsidRDefault="00551725" w:rsidP="00551725">
      <w:r w:rsidRPr="00551725">
        <w:t>Fortællinger om klassen:</w:t>
      </w:r>
    </w:p>
    <w:p w14:paraId="719B1E90" w14:textId="77777777" w:rsidR="00551725" w:rsidRDefault="00551725" w:rsidP="00551725">
      <w:pPr>
        <w:pStyle w:val="Listeafsnit"/>
        <w:numPr>
          <w:ilvl w:val="0"/>
          <w:numId w:val="14"/>
        </w:numPr>
      </w:pPr>
      <w:r w:rsidRPr="00551725">
        <w:t xml:space="preserve">Tror du, de voksne kan lide at være i jeres klasse? Hvad tror du, de voksne fortæller om jeres klasse, når de taler med andre voksne på skolen? </w:t>
      </w:r>
    </w:p>
    <w:p w14:paraId="66F0709F" w14:textId="1B366B5A" w:rsidR="001C467A" w:rsidRPr="00204971" w:rsidRDefault="00551725" w:rsidP="00551725">
      <w:pPr>
        <w:pStyle w:val="Listeafsnit"/>
        <w:numPr>
          <w:ilvl w:val="0"/>
          <w:numId w:val="14"/>
        </w:numPr>
      </w:pPr>
      <w:r w:rsidRPr="00551725">
        <w:t xml:space="preserve">Kan du og dine klassekammerater lide at gå i klassen? Hvordan taler du og dine klassekammerater om jeres </w:t>
      </w:r>
      <w:r w:rsidR="008405B5">
        <w:t>k</w:t>
      </w:r>
      <w:r w:rsidRPr="00551725">
        <w:t>lasse til andre?</w:t>
      </w:r>
      <w:r w:rsidRPr="00551725">
        <w:rPr>
          <w:rFonts w:ascii="Open Sans" w:hAnsi="Open Sans" w:cs="Open Sans"/>
          <w:color w:val="000000"/>
          <w:sz w:val="20"/>
          <w:szCs w:val="20"/>
        </w:rPr>
        <w:t xml:space="preserve"> </w:t>
      </w:r>
    </w:p>
    <w:p w14:paraId="11C112D8" w14:textId="77777777" w:rsidR="00204971" w:rsidRDefault="00204971" w:rsidP="00204971">
      <w:pPr>
        <w:pStyle w:val="Listeafsnit"/>
      </w:pPr>
    </w:p>
    <w:p w14:paraId="311D7CC6" w14:textId="77777777" w:rsidR="00551725" w:rsidRDefault="000775FF" w:rsidP="000775FF">
      <w:pPr>
        <w:pStyle w:val="Overskrift3"/>
      </w:pPr>
      <w:r>
        <w:t>Spørgsmål til forhold uden for skolen</w:t>
      </w:r>
    </w:p>
    <w:p w14:paraId="534878D1" w14:textId="2B667B70" w:rsidR="000775FF" w:rsidRDefault="000775FF" w:rsidP="000775FF">
      <w:pPr>
        <w:pStyle w:val="Listeafsnit"/>
        <w:numPr>
          <w:ilvl w:val="0"/>
          <w:numId w:val="16"/>
        </w:numPr>
      </w:pPr>
      <w:r>
        <w:t>Hvordan bliver du klar til skole om morgenen? Hvem hjælper dig med at komme i skole/blive klar til skole?</w:t>
      </w:r>
    </w:p>
    <w:p w14:paraId="159A3009" w14:textId="7466FCCE" w:rsidR="00A07DB0" w:rsidRDefault="00A07DB0" w:rsidP="000775FF">
      <w:pPr>
        <w:pStyle w:val="Listeafsnit"/>
        <w:numPr>
          <w:ilvl w:val="0"/>
          <w:numId w:val="16"/>
        </w:numPr>
      </w:pPr>
      <w:r>
        <w:t>Rutiner med at have de rigtige ting med i tasken</w:t>
      </w:r>
    </w:p>
    <w:p w14:paraId="1E4FCF4E" w14:textId="77777777" w:rsidR="000775FF" w:rsidRDefault="000775FF" w:rsidP="000775FF">
      <w:pPr>
        <w:pStyle w:val="Listeafsnit"/>
        <w:numPr>
          <w:ilvl w:val="0"/>
          <w:numId w:val="16"/>
        </w:numPr>
      </w:pPr>
      <w:r>
        <w:t>Hvordan får du lavet lektier? Hvem hjælper dig?</w:t>
      </w:r>
    </w:p>
    <w:p w14:paraId="76D0B3F5" w14:textId="07B13080" w:rsidR="000775FF" w:rsidRDefault="000775FF" w:rsidP="000775FF">
      <w:pPr>
        <w:pStyle w:val="Listeafsnit"/>
        <w:numPr>
          <w:ilvl w:val="0"/>
          <w:numId w:val="16"/>
        </w:numPr>
      </w:pPr>
      <w:r>
        <w:t>Hvad kan du lide at lave, når du ikke er i skole?</w:t>
      </w:r>
    </w:p>
    <w:p w14:paraId="339E4C35" w14:textId="40B8345D" w:rsidR="00A07DB0" w:rsidRDefault="00A07DB0" w:rsidP="000775FF">
      <w:pPr>
        <w:pStyle w:val="Listeafsnit"/>
        <w:numPr>
          <w:ilvl w:val="0"/>
          <w:numId w:val="16"/>
        </w:numPr>
      </w:pPr>
      <w:r>
        <w:t>Hvordan barnet/den unge oplever at blive støttet i hjemmet</w:t>
      </w:r>
    </w:p>
    <w:p w14:paraId="3F94A8ED" w14:textId="77777777" w:rsidR="002C0783" w:rsidRDefault="002C0783" w:rsidP="000775FF">
      <w:pPr>
        <w:pStyle w:val="Listeafsnit"/>
        <w:numPr>
          <w:ilvl w:val="0"/>
          <w:numId w:val="16"/>
        </w:numPr>
      </w:pPr>
      <w:r>
        <w:t>Hvad giver det dig at være hjemme?</w:t>
      </w:r>
    </w:p>
    <w:p w14:paraId="45216DBB" w14:textId="77777777" w:rsidR="000775FF" w:rsidRDefault="000775FF" w:rsidP="000775FF">
      <w:pPr>
        <w:pStyle w:val="Listeafsnit"/>
        <w:numPr>
          <w:ilvl w:val="0"/>
          <w:numId w:val="16"/>
        </w:numPr>
      </w:pPr>
      <w:r>
        <w:t>Er der noget, der er vigtigt at sige, som vi ikke har talt om?</w:t>
      </w:r>
    </w:p>
    <w:p w14:paraId="4E3FAD7B" w14:textId="77777777" w:rsidR="00204971" w:rsidRDefault="00204971">
      <w:pPr>
        <w:spacing w:after="160" w:line="259" w:lineRule="auto"/>
      </w:pPr>
    </w:p>
    <w:p w14:paraId="409CA289" w14:textId="0F39D71D" w:rsidR="00A07DB0" w:rsidRDefault="00A07DB0" w:rsidP="00A07DB0">
      <w:pPr>
        <w:pStyle w:val="Overskrift3"/>
      </w:pPr>
      <w:r>
        <w:t>Spørgsmål til barnets fritid</w:t>
      </w:r>
      <w:r w:rsidR="00DD400D">
        <w:t xml:space="preserve"> og øvrigt netværk</w:t>
      </w:r>
    </w:p>
    <w:p w14:paraId="19A98838" w14:textId="3FB9FA8C" w:rsidR="000775FF" w:rsidRPr="00DD400D" w:rsidRDefault="00A07DB0" w:rsidP="00A222BD">
      <w:pPr>
        <w:pStyle w:val="Listeafsnit"/>
        <w:numPr>
          <w:ilvl w:val="0"/>
          <w:numId w:val="16"/>
        </w:numPr>
        <w:spacing w:after="160" w:line="259" w:lineRule="auto"/>
      </w:pPr>
      <w:r>
        <w:t>Du kan være nysgerrig på: interesser, dagens gang, weekendens gang, ferie</w:t>
      </w:r>
    </w:p>
    <w:p w14:paraId="535E4F10" w14:textId="20AA91BA" w:rsidR="00EC34FC" w:rsidRDefault="00EC34FC" w:rsidP="00551725"/>
    <w:p w14:paraId="4AA55A6C" w14:textId="0B32E646" w:rsidR="00EC34FC" w:rsidRDefault="00EC34FC" w:rsidP="00551725"/>
    <w:p w14:paraId="3A86C71C" w14:textId="70097EE8" w:rsidR="00EC34FC" w:rsidRDefault="00EC34FC">
      <w:pPr>
        <w:spacing w:after="160" w:line="259" w:lineRule="auto"/>
      </w:pPr>
    </w:p>
    <w:sectPr w:rsidR="00EC34FC" w:rsidSect="00CB3B27">
      <w:headerReference w:type="default" r:id="rId14"/>
      <w:footerReference w:type="default" r:id="rId15"/>
      <w:headerReference w:type="first" r:id="rId16"/>
      <w:footerReference w:type="first" r:id="rId17"/>
      <w:pgSz w:w="11906" w:h="16838"/>
      <w:pgMar w:top="2381"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7E6AD" w14:textId="77777777" w:rsidR="00E4318C" w:rsidRDefault="00E4318C" w:rsidP="004771FA">
      <w:pPr>
        <w:spacing w:line="240" w:lineRule="auto"/>
      </w:pPr>
      <w:r>
        <w:separator/>
      </w:r>
    </w:p>
  </w:endnote>
  <w:endnote w:type="continuationSeparator" w:id="0">
    <w:p w14:paraId="1C0ED295" w14:textId="77777777" w:rsidR="00E4318C" w:rsidRDefault="00E4318C" w:rsidP="004771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leo">
    <w:panose1 w:val="00000500000000000000"/>
    <w:charset w:val="00"/>
    <w:family w:val="auto"/>
    <w:pitch w:val="variable"/>
    <w:sig w:usb0="00000007" w:usb1="00000000" w:usb2="00000000" w:usb3="00000000" w:csb0="00000083" w:csb1="00000000"/>
  </w:font>
  <w:font w:name="Aleo regular">
    <w:altName w:val="Cambria"/>
    <w:panose1 w:val="00000000000000000000"/>
    <w:charset w:val="00"/>
    <w:family w:val="roman"/>
    <w:notTrueType/>
    <w:pitch w:val="default"/>
  </w:font>
  <w:font w:name="Montserrat Bold">
    <w:panose1 w:val="00000000000000000000"/>
    <w:charset w:val="00"/>
    <w:family w:val="roman"/>
    <w:notTrueType/>
    <w:pitch w:val="default"/>
  </w:font>
  <w:font w:name="Montserrat Medium">
    <w:panose1 w:val="00000600000000000000"/>
    <w:charset w:val="00"/>
    <w:family w:val="auto"/>
    <w:pitch w:val="variable"/>
    <w:sig w:usb0="2000020F" w:usb1="00000003" w:usb2="00000000" w:usb3="00000000" w:csb0="00000197" w:csb1="00000000"/>
  </w:font>
  <w:font w:name="Open Sans">
    <w:altName w:val="Open Sans"/>
    <w:charset w:val="00"/>
    <w:family w:val="swiss"/>
    <w:pitch w:val="variable"/>
    <w:sig w:usb0="E00002EF" w:usb1="4000205B" w:usb2="00000028" w:usb3="00000000" w:csb0="0000019F" w:csb1="00000000"/>
  </w:font>
  <w:font w:name="ImaginaryFriend BB">
    <w:altName w:val="ImaginaryFriend BB"/>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45A2A" w14:textId="77777777" w:rsidR="00B85469" w:rsidRDefault="00B85469">
    <w:pPr>
      <w:pStyle w:val="Sidefod"/>
    </w:pPr>
    <w:r>
      <w:rPr>
        <w:noProof/>
        <w:lang w:eastAsia="da-DK"/>
      </w:rPr>
      <mc:AlternateContent>
        <mc:Choice Requires="wps">
          <w:drawing>
            <wp:anchor distT="0" distB="0" distL="114300" distR="114300" simplePos="0" relativeHeight="251664384" behindDoc="0" locked="0" layoutInCell="1" allowOverlap="1" wp14:anchorId="64251391" wp14:editId="7D6C9B6E">
              <wp:simplePos x="0" y="0"/>
              <wp:positionH relativeFrom="page">
                <wp:posOffset>6049010</wp:posOffset>
              </wp:positionH>
              <wp:positionV relativeFrom="page">
                <wp:posOffset>10106660</wp:posOffset>
              </wp:positionV>
              <wp:extent cx="482760" cy="122040"/>
              <wp:effectExtent l="0" t="0" r="0" b="0"/>
              <wp:wrapNone/>
              <wp:docPr id="7" name="Tekstfelt 7" descr="Decorativ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482760" cy="122040"/>
                      </a:xfrm>
                      <a:prstGeom prst="rect">
                        <a:avLst/>
                      </a:prstGeom>
                      <a:solidFill>
                        <a:schemeClr val="lt1"/>
                      </a:solidFill>
                      <a:ln w="6350">
                        <a:noFill/>
                      </a:ln>
                    </wps:spPr>
                    <wps:txbx>
                      <w:txbxContent>
                        <w:p w14:paraId="1762945B" w14:textId="3C6C4FCF" w:rsidR="00B85469" w:rsidRPr="008C2D55" w:rsidRDefault="00B85469" w:rsidP="00B85469">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0043540A">
                            <w:rPr>
                              <w:rFonts w:ascii="Montserrat Medium" w:hAnsi="Montserrat Medium"/>
                              <w:noProof/>
                              <w:sz w:val="14"/>
                              <w:szCs w:val="14"/>
                            </w:rPr>
                            <w:t>6</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43540A">
                            <w:rPr>
                              <w:rFonts w:ascii="Montserrat Medium" w:hAnsi="Montserrat Medium"/>
                              <w:noProof/>
                              <w:sz w:val="14"/>
                              <w:szCs w:val="14"/>
                            </w:rPr>
                            <w:t>6</w:t>
                          </w:r>
                          <w:r w:rsidRPr="008C2D55">
                            <w:rPr>
                              <w:rFonts w:ascii="Montserrat Medium" w:hAnsi="Montserrat Medium"/>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251391" id="_x0000_t202" coordsize="21600,21600" o:spt="202" path="m,l,21600r21600,l21600,xe">
              <v:stroke joinstyle="miter"/>
              <v:path gradientshapeok="t" o:connecttype="rect"/>
            </v:shapetype>
            <v:shape id="Tekstfelt 7" o:spid="_x0000_s1026" type="#_x0000_t202" alt="Decorative" style="position:absolute;margin-left:476.3pt;margin-top:795.8pt;width:38pt;height:9.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" fillcolor="white [3201]" stroked="f" strokeweight=".5pt">
              <v:textbox inset="0,0,0,0">
                <w:txbxContent>
                  <w:p w14:paraId="1762945B" w14:textId="3C6C4FCF" w:rsidR="00B85469" w:rsidRPr="008C2D55" w:rsidRDefault="00B85469" w:rsidP="00B85469">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0043540A">
                      <w:rPr>
                        <w:rFonts w:ascii="Montserrat Medium" w:hAnsi="Montserrat Medium"/>
                        <w:noProof/>
                        <w:sz w:val="14"/>
                        <w:szCs w:val="14"/>
                      </w:rPr>
                      <w:t>6</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43540A">
                      <w:rPr>
                        <w:rFonts w:ascii="Montserrat Medium" w:hAnsi="Montserrat Medium"/>
                        <w:noProof/>
                        <w:sz w:val="14"/>
                        <w:szCs w:val="14"/>
                      </w:rPr>
                      <w:t>6</w:t>
                    </w:r>
                    <w:r w:rsidRPr="008C2D55">
                      <w:rPr>
                        <w:rFonts w:ascii="Montserrat Medium" w:hAnsi="Montserrat Medium"/>
                        <w:sz w:val="14"/>
                        <w:szCs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95482" w14:textId="77777777" w:rsidR="00AD61E0" w:rsidRDefault="008C2D55">
    <w:pPr>
      <w:pStyle w:val="Sidefod"/>
    </w:pPr>
    <w:r>
      <w:rPr>
        <w:noProof/>
        <w:lang w:eastAsia="da-DK"/>
      </w:rPr>
      <mc:AlternateContent>
        <mc:Choice Requires="wps">
          <w:drawing>
            <wp:anchor distT="0" distB="0" distL="114300" distR="114300" simplePos="0" relativeHeight="251662336" behindDoc="0" locked="0" layoutInCell="1" allowOverlap="1" wp14:anchorId="04943B90" wp14:editId="45BDA4A8">
              <wp:simplePos x="0" y="0"/>
              <wp:positionH relativeFrom="margin">
                <wp:align>right</wp:align>
              </wp:positionH>
              <wp:positionV relativeFrom="paragraph">
                <wp:posOffset>-27249</wp:posOffset>
              </wp:positionV>
              <wp:extent cx="482600" cy="123037"/>
              <wp:effectExtent l="0" t="0" r="0" b="0"/>
              <wp:wrapNone/>
              <wp:docPr id="5" name="Tekstfelt 5"/>
              <wp:cNvGraphicFramePr/>
              <a:graphic xmlns:a="http://schemas.openxmlformats.org/drawingml/2006/main">
                <a:graphicData uri="http://schemas.microsoft.com/office/word/2010/wordprocessingShape">
                  <wps:wsp>
                    <wps:cNvSpPr txBox="1"/>
                    <wps:spPr>
                      <a:xfrm>
                        <a:off x="0" y="0"/>
                        <a:ext cx="482600" cy="123037"/>
                      </a:xfrm>
                      <a:prstGeom prst="rect">
                        <a:avLst/>
                      </a:prstGeom>
                      <a:solidFill>
                        <a:schemeClr val="lt1"/>
                      </a:solidFill>
                      <a:ln w="6350">
                        <a:noFill/>
                      </a:ln>
                    </wps:spPr>
                    <wps:txbx>
                      <w:txbxContent>
                        <w:p w14:paraId="6C09CC79" w14:textId="77777777" w:rsidR="00AD61E0" w:rsidRPr="008C2D55" w:rsidRDefault="008C2D55" w:rsidP="008C2D55">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Pr="008C2D55">
                            <w:rPr>
                              <w:rFonts w:ascii="Montserrat Medium" w:hAnsi="Montserrat Medium"/>
                              <w:sz w:val="14"/>
                              <w:szCs w:val="14"/>
                            </w:rPr>
                            <w:t>1</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6360A3">
                            <w:rPr>
                              <w:rFonts w:ascii="Montserrat Medium" w:hAnsi="Montserrat Medium"/>
                              <w:noProof/>
                              <w:sz w:val="14"/>
                              <w:szCs w:val="14"/>
                            </w:rPr>
                            <w:t>1</w:t>
                          </w:r>
                          <w:r w:rsidRPr="008C2D55">
                            <w:rPr>
                              <w:rFonts w:ascii="Montserrat Medium" w:hAnsi="Montserrat Medium"/>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704159" id="_x0000_t202" coordsize="21600,21600" o:spt="202" path="m,l,21600r21600,l21600,xe">
              <v:stroke joinstyle="miter"/>
              <v:path gradientshapeok="t" o:connecttype="rect"/>
            </v:shapetype>
            <v:shape id="Tekstfelt 5" o:spid="_x0000_s1027" type="#_x0000_t202" style="position:absolute;margin-left:-13.2pt;margin-top:-2.15pt;width:38pt;height:9.7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" fillcolor="white [3201]" stroked="f" strokeweight=".5pt">
              <v:textbox inset="0,0,0,0">
                <w:txbxContent>
                  <w:p w:rsidR="00AD61E0" w:rsidRPr="008C2D55" w:rsidRDefault="008C2D55" w:rsidP="008C2D55">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Pr="008C2D55">
                      <w:rPr>
                        <w:rFonts w:ascii="Montserrat Medium" w:hAnsi="Montserrat Medium"/>
                        <w:sz w:val="14"/>
                        <w:szCs w:val="14"/>
                      </w:rPr>
                      <w:t>1</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6360A3">
                      <w:rPr>
                        <w:rFonts w:ascii="Montserrat Medium" w:hAnsi="Montserrat Medium"/>
                        <w:noProof/>
                        <w:sz w:val="14"/>
                        <w:szCs w:val="14"/>
                      </w:rPr>
                      <w:t>1</w:t>
                    </w:r>
                    <w:r w:rsidRPr="008C2D55">
                      <w:rPr>
                        <w:rFonts w:ascii="Montserrat Medium" w:hAnsi="Montserrat Medium"/>
                        <w:sz w:val="14"/>
                        <w:szCs w:val="1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5FD92" w14:textId="77777777" w:rsidR="00E4318C" w:rsidRDefault="00E4318C" w:rsidP="004771FA">
      <w:pPr>
        <w:spacing w:line="240" w:lineRule="auto"/>
      </w:pPr>
      <w:r>
        <w:separator/>
      </w:r>
    </w:p>
  </w:footnote>
  <w:footnote w:type="continuationSeparator" w:id="0">
    <w:p w14:paraId="7497BF90" w14:textId="77777777" w:rsidR="00E4318C" w:rsidRDefault="00E4318C" w:rsidP="004771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9D8A" w14:textId="77777777" w:rsidR="004771FA" w:rsidRDefault="004771FA">
    <w:pPr>
      <w:pStyle w:val="Sidehoved"/>
    </w:pPr>
    <w:r w:rsidRPr="006B569E">
      <w:rPr>
        <w:noProof/>
        <w:lang w:eastAsia="da-DK"/>
      </w:rPr>
      <w:drawing>
        <wp:anchor distT="0" distB="0" distL="114300" distR="114300" simplePos="0" relativeHeight="251658240" behindDoc="0" locked="1" layoutInCell="1" allowOverlap="1" wp14:anchorId="1F24E301" wp14:editId="6525546F">
          <wp:simplePos x="0" y="0"/>
          <wp:positionH relativeFrom="page">
            <wp:posOffset>1005840</wp:posOffset>
          </wp:positionH>
          <wp:positionV relativeFrom="page">
            <wp:posOffset>502920</wp:posOffset>
          </wp:positionV>
          <wp:extent cx="1390015" cy="503555"/>
          <wp:effectExtent l="0" t="0" r="635" b="0"/>
          <wp:wrapNone/>
          <wp:docPr id="4" name="Billede 2" descr="Decorative">
            <a:extLst xmlns:a="http://schemas.openxmlformats.org/drawingml/2006/main">
              <a:ext uri="{FF2B5EF4-FFF2-40B4-BE49-F238E27FC236}">
                <a16:creationId xmlns:a16="http://schemas.microsoft.com/office/drawing/2014/main" id="{A8509602-F919-46F5-B878-B6FC9B365743}"/>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2" descr="Decorative">
                    <a:extLst>
                      <a:ext uri="{FF2B5EF4-FFF2-40B4-BE49-F238E27FC236}">
                        <a16:creationId xmlns:a16="http://schemas.microsoft.com/office/drawing/2014/main" id="{A8509602-F919-46F5-B878-B6FC9B365743}"/>
                      </a:ext>
                      <a:ext uri="{C183D7F6-B498-43B3-948B-1728B52AA6E4}">
                        <adec:decorative xmlns:adec="http://schemas.microsoft.com/office/drawing/2017/decorative" val="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90015" cy="5035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1786" w14:textId="77777777" w:rsidR="004771FA" w:rsidRDefault="004771FA">
    <w:pPr>
      <w:pStyle w:val="Sidehoved"/>
    </w:pPr>
    <w:r w:rsidRPr="006B569E">
      <w:rPr>
        <w:noProof/>
        <w:lang w:eastAsia="da-DK"/>
      </w:rPr>
      <w:drawing>
        <wp:anchor distT="0" distB="0" distL="114300" distR="114300" simplePos="0" relativeHeight="251660288" behindDoc="0" locked="1" layoutInCell="1" allowOverlap="1" wp14:anchorId="4A93D188" wp14:editId="23DA30F0">
          <wp:simplePos x="0" y="0"/>
          <wp:positionH relativeFrom="page">
            <wp:posOffset>1008380</wp:posOffset>
          </wp:positionH>
          <wp:positionV relativeFrom="page">
            <wp:posOffset>504190</wp:posOffset>
          </wp:positionV>
          <wp:extent cx="1389600" cy="504000"/>
          <wp:effectExtent l="0" t="0" r="1270" b="0"/>
          <wp:wrapNone/>
          <wp:docPr id="6" name="Billede 2" descr="Logo Roskilde Kommune">
            <a:extLst xmlns:a="http://schemas.openxmlformats.org/drawingml/2006/main">
              <a:ext uri="{FF2B5EF4-FFF2-40B4-BE49-F238E27FC236}">
                <a16:creationId xmlns:a16="http://schemas.microsoft.com/office/drawing/2014/main" id="{A8509602-F919-46F5-B878-B6FC9B3657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2" descr="Logo Roskilde Kommune">
                    <a:extLst>
                      <a:ext uri="{FF2B5EF4-FFF2-40B4-BE49-F238E27FC236}">
                        <a16:creationId xmlns:a16="http://schemas.microsoft.com/office/drawing/2014/main" id="{A8509602-F919-46F5-B878-B6FC9B365743}"/>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9600" cy="50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3CAB"/>
    <w:multiLevelType w:val="hybridMultilevel"/>
    <w:tmpl w:val="48BE1B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DE6509D"/>
    <w:multiLevelType w:val="hybridMultilevel"/>
    <w:tmpl w:val="A9D871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6990DA9"/>
    <w:multiLevelType w:val="hybridMultilevel"/>
    <w:tmpl w:val="5D5059F8"/>
    <w:lvl w:ilvl="0" w:tplc="587AA64A">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E5F4DEA"/>
    <w:multiLevelType w:val="hybridMultilevel"/>
    <w:tmpl w:val="91281B0C"/>
    <w:lvl w:ilvl="0" w:tplc="587AA64A">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188175F"/>
    <w:multiLevelType w:val="multilevel"/>
    <w:tmpl w:val="999A3F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9FE07F3"/>
    <w:multiLevelType w:val="hybridMultilevel"/>
    <w:tmpl w:val="4004556E"/>
    <w:lvl w:ilvl="0" w:tplc="587AA64A">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0040C89"/>
    <w:multiLevelType w:val="hybridMultilevel"/>
    <w:tmpl w:val="27AEBE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2533865"/>
    <w:multiLevelType w:val="hybridMultilevel"/>
    <w:tmpl w:val="77B8623E"/>
    <w:lvl w:ilvl="0" w:tplc="587AA64A">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64732C7"/>
    <w:multiLevelType w:val="hybridMultilevel"/>
    <w:tmpl w:val="68864BE4"/>
    <w:lvl w:ilvl="0" w:tplc="587AA64A">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863242F"/>
    <w:multiLevelType w:val="hybridMultilevel"/>
    <w:tmpl w:val="8C3080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9362C43"/>
    <w:multiLevelType w:val="hybridMultilevel"/>
    <w:tmpl w:val="6F9C48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AD55FD8"/>
    <w:multiLevelType w:val="hybridMultilevel"/>
    <w:tmpl w:val="3328EC8C"/>
    <w:lvl w:ilvl="0" w:tplc="587AA64A">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E4E0458"/>
    <w:multiLevelType w:val="hybridMultilevel"/>
    <w:tmpl w:val="C664694A"/>
    <w:lvl w:ilvl="0" w:tplc="587AA64A">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ED360E9"/>
    <w:multiLevelType w:val="multilevel"/>
    <w:tmpl w:val="F1E69554"/>
    <w:lvl w:ilvl="0">
      <w:start w:val="1"/>
      <w:numFmt w:val="decimal"/>
      <w:isLgl/>
      <w:lvlText w:val="%1."/>
      <w:lvlJc w:val="left"/>
      <w:pPr>
        <w:tabs>
          <w:tab w:val="num" w:pos="907"/>
        </w:tabs>
        <w:ind w:left="907" w:hanging="907"/>
      </w:pPr>
      <w:rPr>
        <w:rFonts w:cs="Times New Roman"/>
      </w:rPr>
    </w:lvl>
    <w:lvl w:ilvl="1">
      <w:start w:val="1"/>
      <w:numFmt w:val="decimal"/>
      <w:isLgl/>
      <w:lvlText w:val="%1.%2."/>
      <w:lvlJc w:val="left"/>
      <w:pPr>
        <w:tabs>
          <w:tab w:val="num" w:pos="907"/>
        </w:tabs>
        <w:ind w:left="907" w:hanging="907"/>
      </w:pPr>
      <w:rPr>
        <w:rFonts w:cs="Times New Roman"/>
      </w:rPr>
    </w:lvl>
    <w:lvl w:ilvl="2">
      <w:start w:val="1"/>
      <w:numFmt w:val="decimal"/>
      <w:isLgl/>
      <w:lvlText w:val="%1.%2.%3."/>
      <w:lvlJc w:val="left"/>
      <w:pPr>
        <w:tabs>
          <w:tab w:val="num" w:pos="1475"/>
        </w:tabs>
        <w:ind w:left="1475" w:hanging="907"/>
      </w:pPr>
      <w:rPr>
        <w:rFonts w:cs="Times New Roman"/>
      </w:rPr>
    </w:lvl>
    <w:lvl w:ilvl="3">
      <w:start w:val="1"/>
      <w:numFmt w:val="decimal"/>
      <w:isLgl/>
      <w:lvlText w:val="%4"/>
      <w:lvlJc w:val="right"/>
      <w:pPr>
        <w:tabs>
          <w:tab w:val="num" w:pos="907"/>
        </w:tabs>
        <w:ind w:left="907" w:hanging="340"/>
      </w:pPr>
      <w:rPr>
        <w:rFonts w:ascii="Garamond" w:hAnsi="Garamond" w:cs="Times New Roman" w:hint="default"/>
        <w:b/>
        <w:i/>
        <w:sz w:val="20"/>
        <w:szCs w:val="20"/>
      </w:rPr>
    </w:lvl>
    <w:lvl w:ilvl="4">
      <w:start w:val="1"/>
      <w:numFmt w:val="decimal"/>
      <w:isLgl/>
      <w:lvlText w:val="%4.%5"/>
      <w:lvlJc w:val="right"/>
      <w:pPr>
        <w:tabs>
          <w:tab w:val="num" w:pos="907"/>
        </w:tabs>
        <w:ind w:left="907" w:hanging="340"/>
      </w:pPr>
      <w:rPr>
        <w:rFonts w:ascii="Garamond" w:hAnsi="Garamond" w:cs="Times New Roman" w:hint="default"/>
        <w:b/>
        <w:i/>
        <w:sz w:val="28"/>
      </w:rPr>
    </w:lvl>
    <w:lvl w:ilvl="5">
      <w:start w:val="1"/>
      <w:numFmt w:val="decimal"/>
      <w:isLgl/>
      <w:lvlText w:val=".%6"/>
      <w:lvlJc w:val="left"/>
      <w:pPr>
        <w:tabs>
          <w:tab w:val="num" w:pos="907"/>
        </w:tabs>
        <w:ind w:left="1304" w:hanging="397"/>
      </w:pPr>
      <w:rPr>
        <w:rFonts w:ascii="Garamond" w:hAnsi="Garamond" w:cs="Times New Roman" w:hint="default"/>
        <w:b/>
        <w:i w:val="0"/>
        <w:sz w:val="22"/>
      </w:rPr>
    </w:lvl>
    <w:lvl w:ilvl="6">
      <w:start w:val="1"/>
      <w:numFmt w:val="decimal"/>
      <w:isLgl/>
      <w:lvlText w:val=".%6.%7"/>
      <w:lvlJc w:val="left"/>
      <w:pPr>
        <w:tabs>
          <w:tab w:val="num" w:pos="907"/>
        </w:tabs>
        <w:ind w:left="1304" w:hanging="397"/>
      </w:pPr>
      <w:rPr>
        <w:rFonts w:ascii="Garamond" w:hAnsi="Garamond" w:cs="Times New Roman" w:hint="default"/>
        <w:b/>
        <w:i w:val="0"/>
        <w:sz w:val="22"/>
      </w:rPr>
    </w:lvl>
    <w:lvl w:ilvl="7">
      <w:start w:val="1"/>
      <w:numFmt w:val="decimal"/>
      <w:isLgl/>
      <w:lvlText w:val=".%8"/>
      <w:lvlJc w:val="left"/>
      <w:pPr>
        <w:tabs>
          <w:tab w:val="num" w:pos="1701"/>
        </w:tabs>
        <w:ind w:left="1701" w:hanging="397"/>
      </w:pPr>
      <w:rPr>
        <w:rFonts w:ascii="Garamond" w:hAnsi="Garamond" w:cs="Times New Roman" w:hint="default"/>
        <w:b/>
        <w:i w:val="0"/>
        <w:sz w:val="20"/>
      </w:rPr>
    </w:lvl>
    <w:lvl w:ilvl="8">
      <w:start w:val="1"/>
      <w:numFmt w:val="decimal"/>
      <w:isLgl/>
      <w:lvlText w:val="%8.%9"/>
      <w:lvlJc w:val="left"/>
      <w:pPr>
        <w:tabs>
          <w:tab w:val="num" w:pos="1701"/>
        </w:tabs>
        <w:ind w:left="1701" w:hanging="397"/>
      </w:pPr>
      <w:rPr>
        <w:rFonts w:ascii="Garamond" w:hAnsi="Garamond" w:cs="Times New Roman" w:hint="default"/>
        <w:b/>
        <w:i/>
        <w:sz w:val="20"/>
      </w:rPr>
    </w:lvl>
  </w:abstractNum>
  <w:abstractNum w:abstractNumId="14" w15:restartNumberingAfterBreak="0">
    <w:nsid w:val="6F4F7FE5"/>
    <w:multiLevelType w:val="hybridMultilevel"/>
    <w:tmpl w:val="E4A401AA"/>
    <w:lvl w:ilvl="0" w:tplc="587AA64A">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76282EDE"/>
    <w:multiLevelType w:val="hybridMultilevel"/>
    <w:tmpl w:val="81784B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8DB34E6"/>
    <w:multiLevelType w:val="hybridMultilevel"/>
    <w:tmpl w:val="29D2CC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9487216">
    <w:abstractNumId w:val="13"/>
  </w:num>
  <w:num w:numId="2" w16cid:durableId="1628781781">
    <w:abstractNumId w:val="4"/>
  </w:num>
  <w:num w:numId="3" w16cid:durableId="5519327">
    <w:abstractNumId w:val="9"/>
  </w:num>
  <w:num w:numId="4" w16cid:durableId="1179008261">
    <w:abstractNumId w:val="16"/>
  </w:num>
  <w:num w:numId="5" w16cid:durableId="226888333">
    <w:abstractNumId w:val="10"/>
  </w:num>
  <w:num w:numId="6" w16cid:durableId="1586919304">
    <w:abstractNumId w:val="0"/>
  </w:num>
  <w:num w:numId="7" w16cid:durableId="9770394">
    <w:abstractNumId w:val="15"/>
  </w:num>
  <w:num w:numId="8" w16cid:durableId="1765490408">
    <w:abstractNumId w:val="1"/>
  </w:num>
  <w:num w:numId="9" w16cid:durableId="1943756046">
    <w:abstractNumId w:val="14"/>
  </w:num>
  <w:num w:numId="10" w16cid:durableId="545726202">
    <w:abstractNumId w:val="8"/>
  </w:num>
  <w:num w:numId="11" w16cid:durableId="1949312171">
    <w:abstractNumId w:val="5"/>
  </w:num>
  <w:num w:numId="12" w16cid:durableId="1905799995">
    <w:abstractNumId w:val="12"/>
  </w:num>
  <w:num w:numId="13" w16cid:durableId="498430378">
    <w:abstractNumId w:val="11"/>
  </w:num>
  <w:num w:numId="14" w16cid:durableId="102307899">
    <w:abstractNumId w:val="7"/>
  </w:num>
  <w:num w:numId="15" w16cid:durableId="962422686">
    <w:abstractNumId w:val="3"/>
  </w:num>
  <w:num w:numId="16" w16cid:durableId="1178153915">
    <w:abstractNumId w:val="2"/>
  </w:num>
  <w:num w:numId="17" w16cid:durableId="15263589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DocumentCreation" w:val="jdVW2FK8uI0YHzTHPTEY1w=="/>
    <w:docVar w:name="Encrypted_CloudStatistics_StoryID" w:val="QelXz09vWuOftrPxwyKhRz8c++DXTZISCMO8cmrLqzMhl9zfxD6htCIw5n4UFQ2x"/>
  </w:docVars>
  <w:rsids>
    <w:rsidRoot w:val="006360A3"/>
    <w:rsid w:val="00026806"/>
    <w:rsid w:val="00031587"/>
    <w:rsid w:val="000775FF"/>
    <w:rsid w:val="00082CF5"/>
    <w:rsid w:val="00090727"/>
    <w:rsid w:val="000C705E"/>
    <w:rsid w:val="000E0729"/>
    <w:rsid w:val="000E35AE"/>
    <w:rsid w:val="000F1E0E"/>
    <w:rsid w:val="000F2D98"/>
    <w:rsid w:val="000F3F97"/>
    <w:rsid w:val="00105209"/>
    <w:rsid w:val="00136BB0"/>
    <w:rsid w:val="00163745"/>
    <w:rsid w:val="00166CEE"/>
    <w:rsid w:val="001847DD"/>
    <w:rsid w:val="001C467A"/>
    <w:rsid w:val="001E145F"/>
    <w:rsid w:val="00204971"/>
    <w:rsid w:val="0021726A"/>
    <w:rsid w:val="00221866"/>
    <w:rsid w:val="0025128F"/>
    <w:rsid w:val="002646AB"/>
    <w:rsid w:val="00273EA7"/>
    <w:rsid w:val="002C0783"/>
    <w:rsid w:val="002C5DD4"/>
    <w:rsid w:val="002C6DFB"/>
    <w:rsid w:val="002E31DC"/>
    <w:rsid w:val="002E7AD4"/>
    <w:rsid w:val="00352F94"/>
    <w:rsid w:val="003A5DBB"/>
    <w:rsid w:val="003B36E1"/>
    <w:rsid w:val="00406675"/>
    <w:rsid w:val="00427441"/>
    <w:rsid w:val="0043540A"/>
    <w:rsid w:val="00457201"/>
    <w:rsid w:val="00457A7A"/>
    <w:rsid w:val="00475A8B"/>
    <w:rsid w:val="004771FA"/>
    <w:rsid w:val="00480C64"/>
    <w:rsid w:val="00495AEB"/>
    <w:rsid w:val="004A4AB0"/>
    <w:rsid w:val="004B7A79"/>
    <w:rsid w:val="004F13E0"/>
    <w:rsid w:val="005032E4"/>
    <w:rsid w:val="00507926"/>
    <w:rsid w:val="00530DD4"/>
    <w:rsid w:val="00551725"/>
    <w:rsid w:val="00560ED3"/>
    <w:rsid w:val="00562C35"/>
    <w:rsid w:val="0058293C"/>
    <w:rsid w:val="005860B4"/>
    <w:rsid w:val="005D1A5C"/>
    <w:rsid w:val="005E5394"/>
    <w:rsid w:val="0061736B"/>
    <w:rsid w:val="006360A3"/>
    <w:rsid w:val="0069471F"/>
    <w:rsid w:val="00695AD4"/>
    <w:rsid w:val="006A7AF1"/>
    <w:rsid w:val="006B569E"/>
    <w:rsid w:val="006C6691"/>
    <w:rsid w:val="006C7FAB"/>
    <w:rsid w:val="006E4520"/>
    <w:rsid w:val="006F54EA"/>
    <w:rsid w:val="00716577"/>
    <w:rsid w:val="00730FCD"/>
    <w:rsid w:val="00740DC2"/>
    <w:rsid w:val="007644EB"/>
    <w:rsid w:val="00767EA9"/>
    <w:rsid w:val="00780433"/>
    <w:rsid w:val="007D62F3"/>
    <w:rsid w:val="007D631E"/>
    <w:rsid w:val="008038B5"/>
    <w:rsid w:val="008405B5"/>
    <w:rsid w:val="008C2D55"/>
    <w:rsid w:val="00905460"/>
    <w:rsid w:val="0092473F"/>
    <w:rsid w:val="0095328D"/>
    <w:rsid w:val="00970228"/>
    <w:rsid w:val="009941B0"/>
    <w:rsid w:val="009A7048"/>
    <w:rsid w:val="009E1A08"/>
    <w:rsid w:val="00A07DB0"/>
    <w:rsid w:val="00A222BD"/>
    <w:rsid w:val="00A41148"/>
    <w:rsid w:val="00A44AD2"/>
    <w:rsid w:val="00A4678B"/>
    <w:rsid w:val="00A56A6E"/>
    <w:rsid w:val="00A91F00"/>
    <w:rsid w:val="00A969BB"/>
    <w:rsid w:val="00AB0C50"/>
    <w:rsid w:val="00AD61E0"/>
    <w:rsid w:val="00AE5635"/>
    <w:rsid w:val="00B6623F"/>
    <w:rsid w:val="00B67073"/>
    <w:rsid w:val="00B75550"/>
    <w:rsid w:val="00B84F1A"/>
    <w:rsid w:val="00B85469"/>
    <w:rsid w:val="00BA44E7"/>
    <w:rsid w:val="00BD7985"/>
    <w:rsid w:val="00C06161"/>
    <w:rsid w:val="00C7404E"/>
    <w:rsid w:val="00C76B24"/>
    <w:rsid w:val="00C84A96"/>
    <w:rsid w:val="00CB3B27"/>
    <w:rsid w:val="00CC64D8"/>
    <w:rsid w:val="00CD28A6"/>
    <w:rsid w:val="00CE0321"/>
    <w:rsid w:val="00CF240C"/>
    <w:rsid w:val="00D4540A"/>
    <w:rsid w:val="00D61670"/>
    <w:rsid w:val="00DA317B"/>
    <w:rsid w:val="00DB43FE"/>
    <w:rsid w:val="00DD400D"/>
    <w:rsid w:val="00E04783"/>
    <w:rsid w:val="00E4318C"/>
    <w:rsid w:val="00E76762"/>
    <w:rsid w:val="00E77517"/>
    <w:rsid w:val="00E95EC0"/>
    <w:rsid w:val="00EA0E77"/>
    <w:rsid w:val="00EA1D7D"/>
    <w:rsid w:val="00EA79EB"/>
    <w:rsid w:val="00EC34FC"/>
    <w:rsid w:val="00EE11F0"/>
    <w:rsid w:val="00EE5590"/>
    <w:rsid w:val="00F41C5B"/>
    <w:rsid w:val="00F67AFB"/>
    <w:rsid w:val="00F75936"/>
    <w:rsid w:val="00F94C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D747A"/>
  <w15:chartTrackingRefBased/>
  <w15:docId w15:val="{5E307F96-D60D-478C-AA32-5FEA1BDA4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321"/>
    <w:pPr>
      <w:spacing w:after="0" w:line="280" w:lineRule="atLeast"/>
    </w:pPr>
    <w:rPr>
      <w:rFonts w:ascii="Aleo regular" w:hAnsi="Aleo regular"/>
    </w:rPr>
  </w:style>
  <w:style w:type="paragraph" w:styleId="Overskrift1">
    <w:name w:val="heading 1"/>
    <w:basedOn w:val="Normal"/>
    <w:next w:val="Normal"/>
    <w:link w:val="Overskrift1Tegn"/>
    <w:autoRedefine/>
    <w:qFormat/>
    <w:rsid w:val="00221866"/>
    <w:pPr>
      <w:tabs>
        <w:tab w:val="num" w:pos="907"/>
      </w:tabs>
      <w:spacing w:after="480" w:line="560" w:lineRule="atLeast"/>
      <w:outlineLvl w:val="0"/>
    </w:pPr>
    <w:rPr>
      <w:rFonts w:asciiTheme="majorHAnsi" w:eastAsiaTheme="majorEastAsia" w:hAnsiTheme="majorHAnsi" w:cstheme="majorBidi"/>
      <w:bCs/>
      <w:sz w:val="48"/>
      <w:szCs w:val="20"/>
    </w:rPr>
  </w:style>
  <w:style w:type="paragraph" w:styleId="Overskrift2">
    <w:name w:val="heading 2"/>
    <w:basedOn w:val="Normal"/>
    <w:next w:val="Normal"/>
    <w:link w:val="Overskrift2Tegn"/>
    <w:uiPriority w:val="9"/>
    <w:unhideWhenUsed/>
    <w:qFormat/>
    <w:rsid w:val="00221866"/>
    <w:pPr>
      <w:keepNext/>
      <w:keepLines/>
      <w:spacing w:after="210"/>
      <w:outlineLvl w:val="1"/>
    </w:pPr>
    <w:rPr>
      <w:rFonts w:asciiTheme="majorHAnsi" w:eastAsiaTheme="majorEastAsia" w:hAnsiTheme="majorHAnsi" w:cstheme="majorBidi"/>
      <w:sz w:val="32"/>
      <w:szCs w:val="26"/>
    </w:rPr>
  </w:style>
  <w:style w:type="paragraph" w:styleId="Overskrift3">
    <w:name w:val="heading 3"/>
    <w:basedOn w:val="Normal"/>
    <w:next w:val="Normal"/>
    <w:link w:val="Overskrift3Tegn"/>
    <w:uiPriority w:val="9"/>
    <w:unhideWhenUsed/>
    <w:qFormat/>
    <w:rsid w:val="00221866"/>
    <w:pPr>
      <w:keepNext/>
      <w:keepLines/>
      <w:spacing w:after="208"/>
      <w:outlineLvl w:val="2"/>
    </w:pPr>
    <w:rPr>
      <w:rFonts w:asciiTheme="majorHAnsi" w:eastAsiaTheme="majorEastAsia" w:hAnsiTheme="majorHAnsi" w:cstheme="majorBidi"/>
      <w:b/>
      <w:sz w:val="28"/>
      <w:szCs w:val="24"/>
    </w:rPr>
  </w:style>
  <w:style w:type="paragraph" w:styleId="Overskrift4">
    <w:name w:val="heading 4"/>
    <w:basedOn w:val="Normal"/>
    <w:next w:val="Normal"/>
    <w:link w:val="Overskrift4Tegn"/>
    <w:uiPriority w:val="9"/>
    <w:unhideWhenUsed/>
    <w:qFormat/>
    <w:rsid w:val="0092473F"/>
    <w:pPr>
      <w:keepNext/>
      <w:keepLines/>
      <w:outlineLvl w:val="3"/>
    </w:pPr>
    <w:rPr>
      <w:rFonts w:asciiTheme="majorHAnsi" w:eastAsiaTheme="majorEastAsia" w:hAnsiTheme="majorHAnsi" w:cstheme="majorBidi"/>
      <w:b/>
      <w:iCs/>
    </w:rPr>
  </w:style>
  <w:style w:type="paragraph" w:styleId="Overskrift5">
    <w:name w:val="heading 5"/>
    <w:basedOn w:val="Normal"/>
    <w:next w:val="Normal"/>
    <w:link w:val="Overskrift5Tegn"/>
    <w:uiPriority w:val="9"/>
    <w:semiHidden/>
    <w:unhideWhenUsed/>
    <w:rsid w:val="00CE0321"/>
    <w:pPr>
      <w:keepNext/>
      <w:keepLines/>
      <w:spacing w:before="40"/>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unhideWhenUsed/>
    <w:qFormat/>
    <w:rsid w:val="00CE0321"/>
    <w:pPr>
      <w:keepNext/>
      <w:keepLines/>
      <w:spacing w:before="40"/>
      <w:outlineLvl w:val="5"/>
    </w:pPr>
    <w:rPr>
      <w:rFonts w:asciiTheme="majorHAnsi" w:eastAsiaTheme="majorEastAsia" w:hAnsiTheme="majorHAnsi" w:cstheme="majorBidi"/>
    </w:rPr>
  </w:style>
  <w:style w:type="paragraph" w:styleId="Overskrift7">
    <w:name w:val="heading 7"/>
    <w:basedOn w:val="Normal"/>
    <w:next w:val="Normal"/>
    <w:link w:val="Overskrift7Tegn"/>
    <w:uiPriority w:val="9"/>
    <w:semiHidden/>
    <w:unhideWhenUsed/>
    <w:qFormat/>
    <w:rsid w:val="00CE0321"/>
    <w:pPr>
      <w:keepNext/>
      <w:keepLines/>
      <w:spacing w:before="40"/>
      <w:outlineLvl w:val="6"/>
    </w:pPr>
    <w:rPr>
      <w:rFonts w:asciiTheme="majorHAnsi" w:eastAsiaTheme="majorEastAsia" w:hAnsiTheme="majorHAnsi" w:cstheme="majorBidi"/>
      <w: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221866"/>
    <w:rPr>
      <w:rFonts w:asciiTheme="majorHAnsi" w:eastAsiaTheme="majorEastAsia" w:hAnsiTheme="majorHAnsi" w:cstheme="majorBidi"/>
      <w:bCs/>
      <w:sz w:val="48"/>
      <w:szCs w:val="20"/>
    </w:rPr>
  </w:style>
  <w:style w:type="paragraph" w:styleId="Sidehoved">
    <w:name w:val="header"/>
    <w:basedOn w:val="Normal"/>
    <w:link w:val="SidehovedTegn"/>
    <w:uiPriority w:val="99"/>
    <w:unhideWhenUsed/>
    <w:rsid w:val="004771FA"/>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4771FA"/>
    <w:rPr>
      <w:sz w:val="20"/>
    </w:rPr>
  </w:style>
  <w:style w:type="paragraph" w:styleId="Sidefod">
    <w:name w:val="footer"/>
    <w:basedOn w:val="Normal"/>
    <w:link w:val="SidefodTegn"/>
    <w:uiPriority w:val="99"/>
    <w:unhideWhenUsed/>
    <w:rsid w:val="004771FA"/>
    <w:pPr>
      <w:tabs>
        <w:tab w:val="center" w:pos="4819"/>
        <w:tab w:val="right" w:pos="9638"/>
      </w:tabs>
      <w:spacing w:line="240" w:lineRule="auto"/>
    </w:pPr>
  </w:style>
  <w:style w:type="character" w:customStyle="1" w:styleId="SidefodTegn">
    <w:name w:val="Sidefod Tegn"/>
    <w:basedOn w:val="Standardskrifttypeiafsnit"/>
    <w:link w:val="Sidefod"/>
    <w:uiPriority w:val="99"/>
    <w:rsid w:val="004771FA"/>
    <w:rPr>
      <w:sz w:val="20"/>
    </w:rPr>
  </w:style>
  <w:style w:type="character" w:styleId="Pladsholdertekst">
    <w:name w:val="Placeholder Text"/>
    <w:basedOn w:val="Standardskrifttypeiafsnit"/>
    <w:uiPriority w:val="99"/>
    <w:semiHidden/>
    <w:rsid w:val="00EA1D7D"/>
    <w:rPr>
      <w:color w:val="808080"/>
    </w:rPr>
  </w:style>
  <w:style w:type="paragraph" w:customStyle="1" w:styleId="Kontaktinfo">
    <w:name w:val="Kontaktinfo"/>
    <w:basedOn w:val="Normal"/>
    <w:rsid w:val="00740DC2"/>
    <w:pPr>
      <w:spacing w:line="180" w:lineRule="atLeast"/>
    </w:pPr>
    <w:rPr>
      <w:rFonts w:ascii="Montserrat Medium" w:hAnsi="Montserrat Medium"/>
      <w:sz w:val="16"/>
    </w:rPr>
  </w:style>
  <w:style w:type="character" w:styleId="Hyperlink">
    <w:name w:val="Hyperlink"/>
    <w:basedOn w:val="Standardskrifttypeiafsnit"/>
    <w:uiPriority w:val="99"/>
    <w:unhideWhenUsed/>
    <w:rsid w:val="006C7FAB"/>
    <w:rPr>
      <w:color w:val="000000" w:themeColor="hyperlink"/>
      <w:u w:val="single"/>
    </w:rPr>
  </w:style>
  <w:style w:type="character" w:customStyle="1" w:styleId="Ulstomtale1">
    <w:name w:val="Uløst omtale1"/>
    <w:basedOn w:val="Standardskrifttypeiafsnit"/>
    <w:uiPriority w:val="99"/>
    <w:semiHidden/>
    <w:unhideWhenUsed/>
    <w:rsid w:val="006C7FAB"/>
    <w:rPr>
      <w:color w:val="605E5C"/>
      <w:shd w:val="clear" w:color="auto" w:fill="E1DFDD"/>
    </w:rPr>
  </w:style>
  <w:style w:type="character" w:customStyle="1" w:styleId="Overskrift2Tegn">
    <w:name w:val="Overskrift 2 Tegn"/>
    <w:basedOn w:val="Standardskrifttypeiafsnit"/>
    <w:link w:val="Overskrift2"/>
    <w:uiPriority w:val="9"/>
    <w:rsid w:val="00221866"/>
    <w:rPr>
      <w:rFonts w:asciiTheme="majorHAnsi" w:eastAsiaTheme="majorEastAsia" w:hAnsiTheme="majorHAnsi" w:cstheme="majorBidi"/>
      <w:sz w:val="32"/>
      <w:szCs w:val="26"/>
    </w:rPr>
  </w:style>
  <w:style w:type="character" w:customStyle="1" w:styleId="Overskrift3Tegn">
    <w:name w:val="Overskrift 3 Tegn"/>
    <w:basedOn w:val="Standardskrifttypeiafsnit"/>
    <w:link w:val="Overskrift3"/>
    <w:uiPriority w:val="9"/>
    <w:rsid w:val="00221866"/>
    <w:rPr>
      <w:rFonts w:asciiTheme="majorHAnsi" w:eastAsiaTheme="majorEastAsia" w:hAnsiTheme="majorHAnsi" w:cstheme="majorBidi"/>
      <w:b/>
      <w:sz w:val="28"/>
      <w:szCs w:val="24"/>
    </w:rPr>
  </w:style>
  <w:style w:type="paragraph" w:styleId="Titel">
    <w:name w:val="Title"/>
    <w:basedOn w:val="Normal"/>
    <w:next w:val="Normal"/>
    <w:link w:val="TitelTegn"/>
    <w:uiPriority w:val="10"/>
    <w:rsid w:val="004A4AB0"/>
    <w:pPr>
      <w:spacing w:after="480" w:line="560" w:lineRule="atLeast"/>
      <w:contextualSpacing/>
    </w:pPr>
    <w:rPr>
      <w:rFonts w:asciiTheme="majorHAnsi" w:eastAsiaTheme="majorEastAsia" w:hAnsiTheme="majorHAnsi" w:cstheme="majorBidi"/>
      <w:spacing w:val="-10"/>
      <w:kern w:val="28"/>
      <w:sz w:val="48"/>
      <w:szCs w:val="56"/>
    </w:rPr>
  </w:style>
  <w:style w:type="character" w:customStyle="1" w:styleId="TitelTegn">
    <w:name w:val="Titel Tegn"/>
    <w:basedOn w:val="Standardskrifttypeiafsnit"/>
    <w:link w:val="Titel"/>
    <w:uiPriority w:val="10"/>
    <w:rsid w:val="004A4AB0"/>
    <w:rPr>
      <w:rFonts w:asciiTheme="majorHAnsi" w:eastAsiaTheme="majorEastAsia" w:hAnsiTheme="majorHAnsi" w:cstheme="majorBidi"/>
      <w:spacing w:val="-10"/>
      <w:kern w:val="28"/>
      <w:sz w:val="48"/>
      <w:szCs w:val="56"/>
    </w:rPr>
  </w:style>
  <w:style w:type="character" w:customStyle="1" w:styleId="Overskrift4Tegn">
    <w:name w:val="Overskrift 4 Tegn"/>
    <w:basedOn w:val="Standardskrifttypeiafsnit"/>
    <w:link w:val="Overskrift4"/>
    <w:uiPriority w:val="9"/>
    <w:rsid w:val="0092473F"/>
    <w:rPr>
      <w:rFonts w:asciiTheme="majorHAnsi" w:eastAsiaTheme="majorEastAsia" w:hAnsiTheme="majorHAnsi" w:cstheme="majorBidi"/>
      <w:b/>
      <w:iCs/>
    </w:rPr>
  </w:style>
  <w:style w:type="character" w:customStyle="1" w:styleId="Overskrift5Tegn">
    <w:name w:val="Overskrift 5 Tegn"/>
    <w:basedOn w:val="Standardskrifttypeiafsnit"/>
    <w:link w:val="Overskrift5"/>
    <w:uiPriority w:val="9"/>
    <w:semiHidden/>
    <w:rsid w:val="00CE0321"/>
    <w:rPr>
      <w:rFonts w:asciiTheme="majorHAnsi" w:eastAsiaTheme="majorEastAsia" w:hAnsiTheme="majorHAnsi" w:cstheme="majorBidi"/>
    </w:rPr>
  </w:style>
  <w:style w:type="character" w:customStyle="1" w:styleId="Overskrift6Tegn">
    <w:name w:val="Overskrift 6 Tegn"/>
    <w:basedOn w:val="Standardskrifttypeiafsnit"/>
    <w:link w:val="Overskrift6"/>
    <w:uiPriority w:val="9"/>
    <w:semiHidden/>
    <w:rsid w:val="00CE0321"/>
    <w:rPr>
      <w:rFonts w:asciiTheme="majorHAnsi" w:eastAsiaTheme="majorEastAsia" w:hAnsiTheme="majorHAnsi" w:cstheme="majorBidi"/>
    </w:rPr>
  </w:style>
  <w:style w:type="character" w:customStyle="1" w:styleId="Overskrift7Tegn">
    <w:name w:val="Overskrift 7 Tegn"/>
    <w:basedOn w:val="Standardskrifttypeiafsnit"/>
    <w:link w:val="Overskrift7"/>
    <w:uiPriority w:val="9"/>
    <w:semiHidden/>
    <w:rsid w:val="00CE0321"/>
    <w:rPr>
      <w:rFonts w:asciiTheme="majorHAnsi" w:eastAsiaTheme="majorEastAsia" w:hAnsiTheme="majorHAnsi" w:cstheme="majorBidi"/>
      <w:i/>
      <w:iCs/>
    </w:rPr>
  </w:style>
  <w:style w:type="paragraph" w:styleId="Listeafsnit">
    <w:name w:val="List Paragraph"/>
    <w:basedOn w:val="Normal"/>
    <w:uiPriority w:val="34"/>
    <w:rsid w:val="006360A3"/>
    <w:pPr>
      <w:ind w:left="720"/>
      <w:contextualSpacing/>
    </w:pPr>
  </w:style>
  <w:style w:type="table" w:styleId="Tabel-Gitter">
    <w:name w:val="Table Grid"/>
    <w:basedOn w:val="Tabel-Normal"/>
    <w:uiPriority w:val="39"/>
    <w:rsid w:val="00507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C467A"/>
    <w:rPr>
      <w:rFonts w:cs="Open Sans"/>
      <w:color w:val="000000"/>
      <w:sz w:val="20"/>
      <w:szCs w:val="20"/>
    </w:rPr>
  </w:style>
  <w:style w:type="paragraph" w:customStyle="1" w:styleId="Pa0">
    <w:name w:val="Pa0"/>
    <w:basedOn w:val="Normal"/>
    <w:next w:val="Normal"/>
    <w:uiPriority w:val="99"/>
    <w:rsid w:val="001C467A"/>
    <w:pPr>
      <w:autoSpaceDE w:val="0"/>
      <w:autoSpaceDN w:val="0"/>
      <w:adjustRightInd w:val="0"/>
      <w:spacing w:line="241" w:lineRule="atLeast"/>
    </w:pPr>
    <w:rPr>
      <w:rFonts w:ascii="ImaginaryFriend BB" w:hAnsi="ImaginaryFriend BB"/>
      <w:sz w:val="24"/>
      <w:szCs w:val="24"/>
    </w:rPr>
  </w:style>
  <w:style w:type="character" w:customStyle="1" w:styleId="A2">
    <w:name w:val="A2"/>
    <w:uiPriority w:val="99"/>
    <w:rsid w:val="001C467A"/>
    <w:rPr>
      <w:rFonts w:cs="ImaginaryFriend BB"/>
      <w:color w:val="000000"/>
      <w:sz w:val="32"/>
      <w:szCs w:val="32"/>
    </w:rPr>
  </w:style>
  <w:style w:type="character" w:styleId="Kommentarhenvisning">
    <w:name w:val="annotation reference"/>
    <w:basedOn w:val="Standardskrifttypeiafsnit"/>
    <w:uiPriority w:val="99"/>
    <w:semiHidden/>
    <w:unhideWhenUsed/>
    <w:rsid w:val="008405B5"/>
    <w:rPr>
      <w:sz w:val="16"/>
      <w:szCs w:val="16"/>
    </w:rPr>
  </w:style>
  <w:style w:type="paragraph" w:styleId="Kommentartekst">
    <w:name w:val="annotation text"/>
    <w:basedOn w:val="Normal"/>
    <w:link w:val="KommentartekstTegn"/>
    <w:uiPriority w:val="99"/>
    <w:semiHidden/>
    <w:unhideWhenUsed/>
    <w:rsid w:val="008405B5"/>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8405B5"/>
    <w:rPr>
      <w:rFonts w:ascii="Aleo regular" w:hAnsi="Aleo regular"/>
      <w:sz w:val="20"/>
      <w:szCs w:val="20"/>
    </w:rPr>
  </w:style>
  <w:style w:type="paragraph" w:styleId="Kommentaremne">
    <w:name w:val="annotation subject"/>
    <w:basedOn w:val="Kommentartekst"/>
    <w:next w:val="Kommentartekst"/>
    <w:link w:val="KommentaremneTegn"/>
    <w:uiPriority w:val="99"/>
    <w:semiHidden/>
    <w:unhideWhenUsed/>
    <w:rsid w:val="008405B5"/>
    <w:rPr>
      <w:b/>
      <w:bCs/>
    </w:rPr>
  </w:style>
  <w:style w:type="character" w:customStyle="1" w:styleId="KommentaremneTegn">
    <w:name w:val="Kommentaremne Tegn"/>
    <w:basedOn w:val="KommentartekstTegn"/>
    <w:link w:val="Kommentaremne"/>
    <w:uiPriority w:val="99"/>
    <w:semiHidden/>
    <w:rsid w:val="008405B5"/>
    <w:rPr>
      <w:rFonts w:ascii="Aleo regular" w:hAnsi="Aleo regular"/>
      <w:b/>
      <w:bCs/>
      <w:sz w:val="20"/>
      <w:szCs w:val="20"/>
    </w:rPr>
  </w:style>
  <w:style w:type="paragraph" w:styleId="Markeringsbobletekst">
    <w:name w:val="Balloon Text"/>
    <w:basedOn w:val="Normal"/>
    <w:link w:val="MarkeringsbobletekstTegn"/>
    <w:uiPriority w:val="99"/>
    <w:semiHidden/>
    <w:unhideWhenUsed/>
    <w:rsid w:val="008405B5"/>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8405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skabeloner\rk%20skabeloner\Notater\Dokument_Roskilde%20Kommune_logo%20venst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C95F0429024EECB923EC7D6BF2B284"/>
        <w:category>
          <w:name w:val="Generelt"/>
          <w:gallery w:val="placeholder"/>
        </w:category>
        <w:types>
          <w:type w:val="bbPlcHdr"/>
        </w:types>
        <w:behaviors>
          <w:behavior w:val="content"/>
        </w:behaviors>
        <w:guid w:val="{8029336B-EB26-4666-A0F7-354C911E258C}"/>
      </w:docPartPr>
      <w:docPartBody>
        <w:p w:rsidR="00BE1BAE" w:rsidRDefault="00BE1BAE">
          <w:pPr>
            <w:pStyle w:val="03C95F0429024EECB923EC7D6BF2B284"/>
          </w:pPr>
          <w:r w:rsidRPr="003B36E1">
            <w:t>[</w:t>
          </w:r>
          <w:r>
            <w:t>Overskrift_1</w:t>
          </w:r>
          <w:r w:rsidRPr="003B36E1">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leo">
    <w:panose1 w:val="00000500000000000000"/>
    <w:charset w:val="00"/>
    <w:family w:val="auto"/>
    <w:pitch w:val="variable"/>
    <w:sig w:usb0="00000007" w:usb1="00000000" w:usb2="00000000" w:usb3="00000000" w:csb0="00000083" w:csb1="00000000"/>
  </w:font>
  <w:font w:name="Aleo regular">
    <w:altName w:val="Cambria"/>
    <w:panose1 w:val="00000000000000000000"/>
    <w:charset w:val="00"/>
    <w:family w:val="roman"/>
    <w:notTrueType/>
    <w:pitch w:val="default"/>
  </w:font>
  <w:font w:name="Montserrat Bold">
    <w:panose1 w:val="00000000000000000000"/>
    <w:charset w:val="00"/>
    <w:family w:val="roman"/>
    <w:notTrueType/>
    <w:pitch w:val="default"/>
  </w:font>
  <w:font w:name="Montserrat Medium">
    <w:panose1 w:val="00000600000000000000"/>
    <w:charset w:val="00"/>
    <w:family w:val="auto"/>
    <w:pitch w:val="variable"/>
    <w:sig w:usb0="2000020F" w:usb1="00000003" w:usb2="00000000" w:usb3="00000000" w:csb0="00000197" w:csb1="00000000"/>
  </w:font>
  <w:font w:name="Open Sans">
    <w:altName w:val="Open Sans"/>
    <w:charset w:val="00"/>
    <w:family w:val="swiss"/>
    <w:pitch w:val="variable"/>
    <w:sig w:usb0="E00002EF" w:usb1="4000205B" w:usb2="00000028" w:usb3="00000000" w:csb0="0000019F" w:csb1="00000000"/>
  </w:font>
  <w:font w:name="ImaginaryFriend BB">
    <w:altName w:val="ImaginaryFriend BB"/>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BAE"/>
    <w:rsid w:val="00136BB0"/>
    <w:rsid w:val="00144BC1"/>
    <w:rsid w:val="007D62F3"/>
    <w:rsid w:val="00BE1BAE"/>
    <w:rsid w:val="00D22A34"/>
    <w:rsid w:val="00F527AD"/>
    <w:rsid w:val="00F67AF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03C95F0429024EECB923EC7D6BF2B284">
    <w:name w:val="03C95F0429024EECB923EC7D6BF2B2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oskilde Kommune">
      <a:dk1>
        <a:sysClr val="windowText" lastClr="000000"/>
      </a:dk1>
      <a:lt1>
        <a:sysClr val="window" lastClr="FFFFFF"/>
      </a:lt1>
      <a:dk2>
        <a:srgbClr val="FD552B"/>
      </a:dk2>
      <a:lt2>
        <a:srgbClr val="FEAA95"/>
      </a:lt2>
      <a:accent1>
        <a:srgbClr val="466EFF"/>
      </a:accent1>
      <a:accent2>
        <a:srgbClr val="A3B7E1"/>
      </a:accent2>
      <a:accent3>
        <a:srgbClr val="46B478"/>
      </a:accent3>
      <a:accent4>
        <a:srgbClr val="A3DABC"/>
      </a:accent4>
      <a:accent5>
        <a:srgbClr val="FFAA00"/>
      </a:accent5>
      <a:accent6>
        <a:srgbClr val="FFD580"/>
      </a:accent6>
      <a:hlink>
        <a:srgbClr val="000000"/>
      </a:hlink>
      <a:folHlink>
        <a:srgbClr val="000000"/>
      </a:folHlink>
    </a:clrScheme>
    <a:fontScheme name="Roskilde Kommune">
      <a:majorFont>
        <a:latin typeface="Montserrat Bold"/>
        <a:ea typeface=""/>
        <a:cs typeface=""/>
      </a:majorFont>
      <a:minorFont>
        <a:latin typeface="Aleo"/>
        <a:ea typeface=""/>
        <a:cs typeface=""/>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C67F0-0288-42F5-8E5E-EB2774C8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Dokument_Roskilde Kommune_logo venstre</Template>
  <TotalTime>1</TotalTime>
  <Pages>7</Pages>
  <Words>1470</Words>
  <Characters>6531</Characters>
  <Application>Microsoft Office Word</Application>
  <DocSecurity>0</DocSecurity>
  <Lines>362</Lines>
  <Paragraphs>181</Paragraphs>
  <ScaleCrop>false</ScaleCrop>
  <HeadingPairs>
    <vt:vector size="2" baseType="variant">
      <vt:variant>
        <vt:lpstr>Titel</vt:lpstr>
      </vt:variant>
      <vt:variant>
        <vt:i4>1</vt:i4>
      </vt:variant>
    </vt:vector>
  </HeadingPairs>
  <TitlesOfParts>
    <vt:vector size="1" baseType="lpstr">
      <vt:lpstr>Inddragelse af eleven ved bekymrende fravær</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Inddragelse af eleven ved bekymrende fravær</dc:title>
  <dc:subject/>
  <dc:creator>Birgit Gamborg Sommer</dc:creator>
  <cp:keywords/>
  <dc:description/>
  <cp:lastModifiedBy>Pia Winther Eriksen</cp:lastModifiedBy>
  <cp:revision>2</cp:revision>
  <dcterms:created xsi:type="dcterms:W3CDTF">2026-06-26T11:25:00Z</dcterms:created>
  <dcterms:modified xsi:type="dcterms:W3CDTF">2026-06-26T11:25:00Z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517259-1225-4b91-b624-037b5d8412e0_Enabled">
    <vt:lpwstr>true</vt:lpwstr>
  </property>
  <property fmtid="{D5CDD505-2E9C-101B-9397-08002B2CF9AE}" pid="3" name="MSIP_Label_75517259-1225-4b91-b624-037b5d8412e0_SetDate">
    <vt:lpwstr>2026-06-25T06:19:50Z</vt:lpwstr>
  </property>
  <property fmtid="{D5CDD505-2E9C-101B-9397-08002B2CF9AE}" pid="4" name="MSIP_Label_75517259-1225-4b91-b624-037b5d8412e0_Method">
    <vt:lpwstr>Privileged</vt:lpwstr>
  </property>
  <property fmtid="{D5CDD505-2E9C-101B-9397-08002B2CF9AE}" pid="5" name="MSIP_Label_75517259-1225-4b91-b624-037b5d8412e0_Name">
    <vt:lpwstr>Ikke fortrolige oplysninger</vt:lpwstr>
  </property>
  <property fmtid="{D5CDD505-2E9C-101B-9397-08002B2CF9AE}" pid="6" name="MSIP_Label_75517259-1225-4b91-b624-037b5d8412e0_SiteId">
    <vt:lpwstr>4336e778-297e-4975-a735-269f7a68f892</vt:lpwstr>
  </property>
  <property fmtid="{D5CDD505-2E9C-101B-9397-08002B2CF9AE}" pid="7" name="MSIP_Label_75517259-1225-4b91-b624-037b5d8412e0_ActionId">
    <vt:lpwstr>dd7a8f07-c6f7-4d9a-b149-a5835c5ee8a8</vt:lpwstr>
  </property>
  <property fmtid="{D5CDD505-2E9C-101B-9397-08002B2CF9AE}" pid="8" name="MSIP_Label_75517259-1225-4b91-b624-037b5d8412e0_ContentBits">
    <vt:lpwstr>0</vt:lpwstr>
  </property>
  <property fmtid="{D5CDD505-2E9C-101B-9397-08002B2CF9AE}" pid="9" name="MSIP_Label_75517259-1225-4b91-b624-037b5d8412e0_Tag">
    <vt:lpwstr>10, 0, 1, 1</vt:lpwstr>
  </property>
</Properties>
</file>